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FB4" w:rsidRDefault="004B5FB4" w:rsidP="004B5FB4">
      <w:pPr>
        <w:jc w:val="right"/>
        <w:rPr>
          <w:sz w:val="28"/>
          <w:szCs w:val="28"/>
        </w:rPr>
      </w:pPr>
      <w:r>
        <w:rPr>
          <w:sz w:val="28"/>
          <w:szCs w:val="28"/>
        </w:rPr>
        <w:t>1</w:t>
      </w:r>
      <w:r w:rsidR="00B52928">
        <w:rPr>
          <w:sz w:val="28"/>
          <w:szCs w:val="28"/>
        </w:rPr>
        <w:t>7</w:t>
      </w:r>
      <w:r>
        <w:rPr>
          <w:sz w:val="28"/>
          <w:szCs w:val="28"/>
        </w:rPr>
        <w:t>.02.2015</w:t>
      </w:r>
    </w:p>
    <w:p w:rsidR="004B5FB4" w:rsidRDefault="004B5FB4" w:rsidP="004B5FB4">
      <w:pPr>
        <w:jc w:val="center"/>
        <w:rPr>
          <w:color w:val="808080"/>
          <w:sz w:val="36"/>
          <w:szCs w:val="36"/>
        </w:rPr>
      </w:pPr>
    </w:p>
    <w:p w:rsidR="004B5FB4" w:rsidRDefault="004B5FB4" w:rsidP="004B5FB4">
      <w:pPr>
        <w:jc w:val="center"/>
        <w:rPr>
          <w:color w:val="808080"/>
          <w:sz w:val="36"/>
          <w:szCs w:val="36"/>
        </w:rPr>
      </w:pPr>
    </w:p>
    <w:p w:rsidR="004B5FB4" w:rsidRDefault="004B5FB4" w:rsidP="004B5FB4">
      <w:pPr>
        <w:jc w:val="center"/>
        <w:rPr>
          <w:color w:val="808080"/>
          <w:sz w:val="36"/>
          <w:szCs w:val="36"/>
        </w:rPr>
      </w:pPr>
    </w:p>
    <w:p w:rsidR="004B5FB4" w:rsidRDefault="004B5FB4" w:rsidP="004B5FB4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COMUNICAT DE PRESĂ</w:t>
      </w:r>
    </w:p>
    <w:p w:rsidR="004B5FB4" w:rsidRDefault="004B5FB4" w:rsidP="004B5FB4"/>
    <w:p w:rsidR="004B5FB4" w:rsidRDefault="004B5FB4" w:rsidP="004B5FB4"/>
    <w:p w:rsidR="004B5FB4" w:rsidRDefault="004B5FB4" w:rsidP="004B5FB4"/>
    <w:p w:rsidR="004B5FB4" w:rsidRDefault="004B5FB4" w:rsidP="004B5FB4"/>
    <w:p w:rsidR="004B5FB4" w:rsidRDefault="004B5FB4" w:rsidP="004B5FB4">
      <w:pPr>
        <w:spacing w:before="100" w:beforeAutospacing="1" w:after="100" w:afterAutospacing="1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eastAsia="ro-RO"/>
        </w:rPr>
        <w:t xml:space="preserve">Curtea de Apel Iași aduce </w:t>
      </w:r>
      <w:r w:rsidR="00B52928">
        <w:rPr>
          <w:sz w:val="28"/>
          <w:szCs w:val="28"/>
        </w:rPr>
        <w:t>la cunoștință</w:t>
      </w:r>
      <w:r>
        <w:rPr>
          <w:sz w:val="28"/>
          <w:szCs w:val="28"/>
        </w:rPr>
        <w:t xml:space="preserve"> faptul că la sediul din Iași,  strada Elena Doamna nr.1A, </w:t>
      </w:r>
      <w:r w:rsidR="00DE7F13">
        <w:rPr>
          <w:sz w:val="28"/>
          <w:szCs w:val="28"/>
        </w:rPr>
        <w:t xml:space="preserve">pentru public </w:t>
      </w:r>
      <w:r w:rsidR="00B52928">
        <w:rPr>
          <w:sz w:val="28"/>
          <w:szCs w:val="28"/>
        </w:rPr>
        <w:t xml:space="preserve">sunt disponibile </w:t>
      </w:r>
      <w:r>
        <w:rPr>
          <w:sz w:val="28"/>
          <w:szCs w:val="28"/>
        </w:rPr>
        <w:t>locurile de parcare amplasate pe latura din spate a imobilului.</w:t>
      </w:r>
    </w:p>
    <w:p w:rsidR="004B5FB4" w:rsidRDefault="009B17BC" w:rsidP="004B5FB4">
      <w:pPr>
        <w:spacing w:before="100" w:beforeAutospacing="1" w:after="100" w:afterAutospacing="1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De asemenea, </w:t>
      </w:r>
      <w:r w:rsidR="004B5FB4">
        <w:rPr>
          <w:sz w:val="28"/>
          <w:szCs w:val="28"/>
        </w:rPr>
        <w:t xml:space="preserve"> </w:t>
      </w:r>
      <w:r w:rsidR="00B52928">
        <w:rPr>
          <w:sz w:val="28"/>
          <w:szCs w:val="28"/>
        </w:rPr>
        <w:t xml:space="preserve">pot fi </w:t>
      </w:r>
      <w:r w:rsidR="00DE7F13">
        <w:rPr>
          <w:sz w:val="28"/>
          <w:szCs w:val="28"/>
        </w:rPr>
        <w:t>utilizate</w:t>
      </w:r>
      <w:r w:rsidR="004B5FB4">
        <w:rPr>
          <w:sz w:val="28"/>
          <w:szCs w:val="28"/>
        </w:rPr>
        <w:t xml:space="preserve"> și </w:t>
      </w:r>
      <w:r w:rsidR="00B52928">
        <w:rPr>
          <w:sz w:val="28"/>
          <w:szCs w:val="28"/>
        </w:rPr>
        <w:t>parcările publice din apropiere</w:t>
      </w:r>
      <w:r w:rsidR="004B5FB4">
        <w:rPr>
          <w:sz w:val="28"/>
          <w:szCs w:val="28"/>
        </w:rPr>
        <w:t xml:space="preserve"> sau, după caz, mijloacele de transport în comun, </w:t>
      </w:r>
      <w:r w:rsidR="00DE7F13">
        <w:rPr>
          <w:sz w:val="28"/>
          <w:szCs w:val="28"/>
        </w:rPr>
        <w:t xml:space="preserve">informații orientative </w:t>
      </w:r>
      <w:r w:rsidR="004B5FB4">
        <w:rPr>
          <w:sz w:val="28"/>
          <w:szCs w:val="28"/>
        </w:rPr>
        <w:t>cu privire la acestea fiind furnizate la sediul instanței, precum și</w:t>
      </w:r>
      <w:r w:rsidR="00B52928">
        <w:rPr>
          <w:sz w:val="28"/>
          <w:szCs w:val="28"/>
        </w:rPr>
        <w:t xml:space="preserve"> pe site-ul Curții de Apel Iași (</w:t>
      </w:r>
      <w:hyperlink r:id="rId8" w:history="1">
        <w:r w:rsidR="00B52928" w:rsidRPr="00C63D44">
          <w:rPr>
            <w:rStyle w:val="Hyperlink"/>
            <w:sz w:val="28"/>
            <w:szCs w:val="28"/>
          </w:rPr>
          <w:t>http://nportal.just.ro/45/SitePages/prezentare.aspx?id_inst=45</w:t>
        </w:r>
      </w:hyperlink>
      <w:r w:rsidR="00B52928">
        <w:rPr>
          <w:sz w:val="28"/>
          <w:szCs w:val="28"/>
        </w:rPr>
        <w:t xml:space="preserve">, </w:t>
      </w:r>
      <w:hyperlink r:id="rId9" w:history="1">
        <w:r w:rsidR="00B52928" w:rsidRPr="00C63D44">
          <w:rPr>
            <w:rStyle w:val="Hyperlink"/>
            <w:sz w:val="28"/>
            <w:szCs w:val="28"/>
          </w:rPr>
          <w:t>http://nportal.just.ro/45/SitePages/contact.aspx?id_inst=45</w:t>
        </w:r>
      </w:hyperlink>
      <w:r w:rsidR="00B52928">
        <w:rPr>
          <w:sz w:val="28"/>
          <w:szCs w:val="28"/>
        </w:rPr>
        <w:t xml:space="preserve"> ).</w:t>
      </w:r>
      <w:bookmarkStart w:id="0" w:name="_GoBack"/>
      <w:bookmarkEnd w:id="0"/>
    </w:p>
    <w:p w:rsidR="004B5FB4" w:rsidRDefault="004B5FB4" w:rsidP="004B5FB4">
      <w:pPr>
        <w:spacing w:before="100" w:beforeAutospacing="1" w:after="100" w:afterAutospacing="1" w:line="360" w:lineRule="auto"/>
        <w:ind w:firstLine="720"/>
        <w:jc w:val="both"/>
        <w:rPr>
          <w:sz w:val="28"/>
          <w:szCs w:val="28"/>
          <w:lang w:eastAsia="ro-RO"/>
        </w:rPr>
      </w:pPr>
      <w:r>
        <w:rPr>
          <w:sz w:val="28"/>
          <w:szCs w:val="28"/>
        </w:rPr>
        <w:t xml:space="preserve">Locurile de parcare din subsolul clădirii sunt destinate exclusiv angajaților Curții de Apel Iași și ai Tribunalului Iași, în principal din rațiuni de securitate și </w:t>
      </w:r>
      <w:r w:rsidR="00B52928">
        <w:rPr>
          <w:sz w:val="28"/>
          <w:szCs w:val="28"/>
        </w:rPr>
        <w:t xml:space="preserve">pentru </w:t>
      </w:r>
      <w:r>
        <w:rPr>
          <w:sz w:val="28"/>
          <w:szCs w:val="28"/>
        </w:rPr>
        <w:t>siguranța persoanelor care</w:t>
      </w:r>
      <w:r w:rsidR="00B52928">
        <w:rPr>
          <w:sz w:val="28"/>
          <w:szCs w:val="28"/>
        </w:rPr>
        <w:t xml:space="preserve"> se află în imobil.</w:t>
      </w:r>
    </w:p>
    <w:p w:rsidR="004B5FB4" w:rsidRDefault="004B5FB4" w:rsidP="004B5FB4">
      <w:pPr>
        <w:spacing w:line="360" w:lineRule="auto"/>
        <w:jc w:val="both"/>
      </w:pPr>
    </w:p>
    <w:p w:rsidR="004B5FB4" w:rsidRDefault="004B5FB4" w:rsidP="004B5FB4">
      <w:pPr>
        <w:spacing w:line="360" w:lineRule="auto"/>
        <w:jc w:val="both"/>
      </w:pPr>
    </w:p>
    <w:p w:rsidR="004B5FB4" w:rsidRDefault="004B5FB4" w:rsidP="004B5FB4">
      <w:pPr>
        <w:spacing w:line="360" w:lineRule="auto"/>
        <w:jc w:val="both"/>
      </w:pPr>
    </w:p>
    <w:p w:rsidR="004B5FB4" w:rsidRDefault="004B5FB4" w:rsidP="004B5FB4">
      <w:pPr>
        <w:spacing w:line="360" w:lineRule="auto"/>
        <w:jc w:val="center"/>
        <w:rPr>
          <w:sz w:val="28"/>
          <w:szCs w:val="28"/>
        </w:rPr>
      </w:pPr>
    </w:p>
    <w:p w:rsidR="004B5FB4" w:rsidRDefault="004B5FB4" w:rsidP="004B5FB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BIROUL DE INFORMARE ŞI RELAŢII PUBLICE </w:t>
      </w:r>
    </w:p>
    <w:p w:rsidR="004B5FB4" w:rsidRDefault="004B5FB4" w:rsidP="004B5FB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AL CURŢII DE APEL IAŞI</w:t>
      </w:r>
    </w:p>
    <w:p w:rsidR="004B5FB4" w:rsidRDefault="004B5FB4" w:rsidP="004B5FB4"/>
    <w:p w:rsidR="005F7D20" w:rsidRPr="002539EB" w:rsidRDefault="005F7D20" w:rsidP="002A4179"/>
    <w:sectPr w:rsidR="005F7D20" w:rsidRPr="002539EB" w:rsidSect="00906890">
      <w:headerReference w:type="first" r:id="rId10"/>
      <w:pgSz w:w="11906" w:h="16838" w:code="9"/>
      <w:pgMar w:top="1418" w:right="1418" w:bottom="1418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7E9" w:rsidRDefault="00D307E9">
      <w:r>
        <w:separator/>
      </w:r>
    </w:p>
  </w:endnote>
  <w:endnote w:type="continuationSeparator" w:id="0">
    <w:p w:rsidR="00D307E9" w:rsidRDefault="00D30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7E9" w:rsidRDefault="00D307E9">
      <w:r>
        <w:separator/>
      </w:r>
    </w:p>
  </w:footnote>
  <w:footnote w:type="continuationSeparator" w:id="0">
    <w:p w:rsidR="00D307E9" w:rsidRDefault="00D307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DA2" w:rsidRPr="00CC2E34" w:rsidRDefault="004B5FB4" w:rsidP="00CC2E34">
    <w:pPr>
      <w:pStyle w:val="Antet"/>
    </w:pPr>
    <w:r>
      <w:rPr>
        <w:noProof/>
        <w:lang w:eastAsia="ro-RO"/>
      </w:rPr>
      <mc:AlternateContent>
        <mc:Choice Requires="wpg">
          <w:drawing>
            <wp:anchor distT="0" distB="0" distL="114300" distR="114300" simplePos="0" relativeHeight="251657728" behindDoc="0" locked="1" layoutInCell="1" allowOverlap="1">
              <wp:simplePos x="0" y="0"/>
              <wp:positionH relativeFrom="column">
                <wp:posOffset>-285750</wp:posOffset>
              </wp:positionH>
              <wp:positionV relativeFrom="paragraph">
                <wp:posOffset>360045</wp:posOffset>
              </wp:positionV>
              <wp:extent cx="6645910" cy="1132205"/>
              <wp:effectExtent l="0" t="0" r="2540" b="10795"/>
              <wp:wrapTopAndBottom/>
              <wp:docPr id="1" name="Grupar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645910" cy="1132205"/>
                        <a:chOff x="0" y="0"/>
                        <a:chExt cx="66459" cy="11322"/>
                      </a:xfrm>
                    </wpg:grpSpPr>
                    <wps:wsp>
                      <wps:cNvPr id="2" name="Text Box 4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16287" y="2667"/>
                          <a:ext cx="33947" cy="33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D47F82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20C79">
                              <w:rPr>
                                <w:sz w:val="32"/>
                              </w:rPr>
                              <w:t>CURTEA DE APEL IAȘI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3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5905"/>
                          <a:ext cx="66459" cy="54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520C79">
                              <w:rPr>
                                <w:sz w:val="18"/>
                              </w:rPr>
                              <w:t xml:space="preserve">Iași, Str. </w:t>
                            </w:r>
                            <w:r w:rsidR="000C6B94">
                              <w:rPr>
                                <w:sz w:val="18"/>
                              </w:rPr>
                              <w:t>Elena Doamna</w:t>
                            </w:r>
                            <w:r>
                              <w:rPr>
                                <w:sz w:val="18"/>
                              </w:rPr>
                              <w:t xml:space="preserve">, nr. </w:t>
                            </w:r>
                            <w:r w:rsidR="000C6B94">
                              <w:rPr>
                                <w:sz w:val="18"/>
                              </w:rPr>
                              <w:t>1A</w:t>
                            </w:r>
                            <w:r>
                              <w:rPr>
                                <w:sz w:val="18"/>
                              </w:rPr>
                              <w:t>, cod poștal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 700</w:t>
                            </w:r>
                            <w:r w:rsidR="000C6B94">
                              <w:rPr>
                                <w:sz w:val="18"/>
                              </w:rPr>
                              <w:t>398</w:t>
                            </w:r>
                          </w:p>
                          <w:p w:rsidR="005C7B69" w:rsidRPr="00520C79" w:rsidRDefault="00591F0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</w:t>
                            </w:r>
                            <w:r w:rsidR="005C7B69" w:rsidRPr="00520C79">
                              <w:rPr>
                                <w:sz w:val="18"/>
                              </w:rPr>
                              <w:t>el</w:t>
                            </w:r>
                            <w:r w:rsidR="005C7B69">
                              <w:rPr>
                                <w:sz w:val="18"/>
                              </w:rPr>
                              <w:t>efon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 w:rsidR="003927B9">
                              <w:rPr>
                                <w:sz w:val="18"/>
                              </w:rPr>
                              <w:t xml:space="preserve">0232-235033, </w:t>
                            </w:r>
                            <w:r w:rsidR="00567A13">
                              <w:rPr>
                                <w:sz w:val="18"/>
                              </w:rPr>
                              <w:t>0332-403827</w:t>
                            </w:r>
                            <w:r w:rsidR="005C7B69">
                              <w:rPr>
                                <w:sz w:val="18"/>
                              </w:rPr>
                              <w:t>,</w:t>
                            </w:r>
                            <w:r w:rsidR="003927B9">
                              <w:rPr>
                                <w:sz w:val="18"/>
                              </w:rPr>
                              <w:t xml:space="preserve"> </w:t>
                            </w:r>
                            <w:r w:rsidR="005C7B69">
                              <w:rPr>
                                <w:sz w:val="18"/>
                              </w:rPr>
                              <w:t>fax 0232-255907, 0232-</w:t>
                            </w:r>
                            <w:r w:rsidR="005C7B69" w:rsidRPr="00520C79">
                              <w:rPr>
                                <w:sz w:val="18"/>
                              </w:rPr>
                              <w:t xml:space="preserve">217808  </w:t>
                            </w:r>
                          </w:p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-mail </w:t>
                            </w:r>
                            <w:proofErr w:type="spellStart"/>
                            <w:r w:rsidRPr="00520C79">
                              <w:rPr>
                                <w:sz w:val="18"/>
                              </w:rPr>
                              <w:t>ca-iasi</w:t>
                            </w:r>
                            <w:proofErr w:type="spellEnd"/>
                            <w:r w:rsidRPr="00520C79">
                              <w:rPr>
                                <w:sz w:val="18"/>
                              </w:rPr>
                              <w:t>@</w:t>
                            </w:r>
                            <w:proofErr w:type="spellStart"/>
                            <w:r w:rsidRPr="00520C79">
                              <w:rPr>
                                <w:sz w:val="18"/>
                              </w:rPr>
                              <w:t>just.ro</w:t>
                            </w:r>
                            <w:proofErr w:type="spellEnd"/>
                            <w:r w:rsidRPr="00520C79">
                              <w:rPr>
                                <w:sz w:val="18"/>
                              </w:rPr>
                              <w:t>, operator de date cu caracter personal nr. 3067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5"/>
                      <wpg:cNvGrpSpPr>
                        <a:grpSpLocks noChangeAspect="1"/>
                      </wpg:cNvGrpSpPr>
                      <wpg:grpSpPr bwMode="auto">
                        <a:xfrm>
                          <a:off x="5429" y="10953"/>
                          <a:ext cx="56664" cy="360"/>
                          <a:chOff x="0" y="0"/>
                          <a:chExt cx="58959" cy="381"/>
                        </a:xfrm>
                      </wpg:grpSpPr>
                      <wps:wsp>
                        <wps:cNvPr id="5" name="Conector drept 10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381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381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Conector drept 11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0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7" name="Imagin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667" y="0"/>
                          <a:ext cx="7239" cy="990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8" name="Text Box 9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16287" y="0"/>
                          <a:ext cx="33947" cy="33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R O M Â N I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re 9" o:spid="_x0000_s1026" style="position:absolute;left:0;text-align:left;margin-left:-22.5pt;margin-top:28.35pt;width:523.3pt;height:89.15pt;z-index:251657728" coordsize="66459,113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">
              <o:lock v:ext="edit" aspectratio="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16287;top:2667;width:33947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o:lock v:ext="edit" aspectratio="t"/>
                <v:textbox>
                  <w:txbxContent>
                    <w:p w:rsidR="005C7B69" w:rsidRPr="00520C79" w:rsidRDefault="005C7B69" w:rsidP="00D47F82">
                      <w:pPr>
                        <w:jc w:val="center"/>
                        <w:rPr>
                          <w:sz w:val="32"/>
                        </w:rPr>
                      </w:pPr>
                      <w:r w:rsidRPr="00520C79">
                        <w:rPr>
                          <w:sz w:val="32"/>
                        </w:rPr>
                        <w:t>CURTEA DE APEL IAȘI</w:t>
                      </w:r>
                    </w:p>
                  </w:txbxContent>
                </v:textbox>
              </v:shape>
              <v:shape id="Text Box 3" o:spid="_x0000_s1028" type="#_x0000_t202" style="position:absolute;top:5905;width:66459;height:5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o:lock v:ext="edit" aspectratio="t"/>
                <v:textbox>
                  <w:txbxContent>
                    <w:p w:rsidR="005C7B69" w:rsidRPr="00520C79" w:rsidRDefault="005C7B69" w:rsidP="005C7B69">
                      <w:pPr>
                        <w:jc w:val="center"/>
                        <w:rPr>
                          <w:sz w:val="18"/>
                        </w:rPr>
                      </w:pPr>
                      <w:r w:rsidRPr="00520C79">
                        <w:rPr>
                          <w:sz w:val="18"/>
                        </w:rPr>
                        <w:t xml:space="preserve">Iași, Str. </w:t>
                      </w:r>
                      <w:r w:rsidR="000C6B94">
                        <w:rPr>
                          <w:sz w:val="18"/>
                        </w:rPr>
                        <w:t>Elena Doamna</w:t>
                      </w:r>
                      <w:r>
                        <w:rPr>
                          <w:sz w:val="18"/>
                        </w:rPr>
                        <w:t xml:space="preserve">, nr. </w:t>
                      </w:r>
                      <w:r w:rsidR="000C6B94">
                        <w:rPr>
                          <w:sz w:val="18"/>
                        </w:rPr>
                        <w:t>1A</w:t>
                      </w:r>
                      <w:r>
                        <w:rPr>
                          <w:sz w:val="18"/>
                        </w:rPr>
                        <w:t>, cod poștal</w:t>
                      </w:r>
                      <w:r w:rsidRPr="00520C79">
                        <w:rPr>
                          <w:sz w:val="18"/>
                        </w:rPr>
                        <w:t xml:space="preserve"> 700</w:t>
                      </w:r>
                      <w:r w:rsidR="000C6B94">
                        <w:rPr>
                          <w:sz w:val="18"/>
                        </w:rPr>
                        <w:t>398</w:t>
                      </w:r>
                    </w:p>
                    <w:p w:rsidR="005C7B69" w:rsidRPr="00520C79" w:rsidRDefault="00591F0C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t</w:t>
                      </w:r>
                      <w:r w:rsidR="005C7B69" w:rsidRPr="00520C79">
                        <w:rPr>
                          <w:sz w:val="18"/>
                        </w:rPr>
                        <w:t>el</w:t>
                      </w:r>
                      <w:r w:rsidR="005C7B69">
                        <w:rPr>
                          <w:sz w:val="18"/>
                        </w:rPr>
                        <w:t>efon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 w:rsidR="003927B9">
                        <w:rPr>
                          <w:sz w:val="18"/>
                        </w:rPr>
                        <w:t xml:space="preserve">0232-235033, </w:t>
                      </w:r>
                      <w:r w:rsidR="00567A13">
                        <w:rPr>
                          <w:sz w:val="18"/>
                        </w:rPr>
                        <w:t>0332-403827</w:t>
                      </w:r>
                      <w:r w:rsidR="005C7B69">
                        <w:rPr>
                          <w:sz w:val="18"/>
                        </w:rPr>
                        <w:t>,</w:t>
                      </w:r>
                      <w:r w:rsidR="003927B9">
                        <w:rPr>
                          <w:sz w:val="18"/>
                        </w:rPr>
                        <w:t xml:space="preserve"> </w:t>
                      </w:r>
                      <w:r w:rsidR="005C7B69">
                        <w:rPr>
                          <w:sz w:val="18"/>
                        </w:rPr>
                        <w:t>fax 0232-255907, 0232-</w:t>
                      </w:r>
                      <w:r w:rsidR="005C7B69" w:rsidRPr="00520C79">
                        <w:rPr>
                          <w:sz w:val="18"/>
                        </w:rPr>
                        <w:t xml:space="preserve">217808  </w:t>
                      </w:r>
                    </w:p>
                    <w:p w:rsidR="005C7B69" w:rsidRPr="00520C79" w:rsidRDefault="005C7B69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e</w:t>
                      </w:r>
                      <w:r w:rsidRPr="00520C79">
                        <w:rPr>
                          <w:sz w:val="18"/>
                        </w:rPr>
                        <w:t>-mail ca-iasi@just.ro, operator de date cu caracter personal nr. 3067</w:t>
                      </w:r>
                    </w:p>
                  </w:txbxContent>
                </v:textbox>
              </v:shape>
              <v:group id="Group 5" o:spid="_x0000_s1029" style="position:absolute;left:5429;top:10953;width:56664;height:360" coordsize="58959,3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o:lock v:ext="edit" aspectratio="t"/>
                <v:line id="Conector drept 10" o:spid="_x0000_s1030" style="position:absolute;visibility:visible;mso-wrap-style:square" from="0,381" to="58959,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THaMUAAADaAAAADwAAAGRycy9kb3ducmV2LnhtbESPT2vCQBTE70K/w/IKXopuLLVIdCO1&#10;oi1YCv45eHxkX7Kh2bchu5r47buFgsdhZn7DLJa9rcWVWl85VjAZJyCIc6crLhWcjpvRDIQPyBpr&#10;x6TgRh6W2cNggal2He/pegiliBD2KSowITSplD43ZNGPXUMcvcK1FkOUbSl1i12E21o+J8mrtFhx&#10;XDDY0Luh/OdwsQpevtb9ahbO22L60X1rt96Zp9tOqeFj/zYHEagP9/B/+1MrmMLflXgDZP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jTHaMUAAADaAAAADwAAAAAAAAAA&#10;AAAAAAChAgAAZHJzL2Rvd25yZXYueG1sUEsFBgAAAAAEAAQA+QAAAJMDAAAAAA==&#10;" strokecolor="#1663b7" strokeweight="3pt">
                  <v:stroke endcap="round"/>
                  <o:lock v:ext="edit" aspectratio="t"/>
                </v:line>
                <v:line id="Conector drept 11" o:spid="_x0000_s1031" style="position:absolute;visibility:visible;mso-wrap-style:square" from="0,0" to="5895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BUXcEAAADaAAAADwAAAGRycy9kb3ducmV2LnhtbESPwWrDMBBE74X8g9hAb40ct5jGiRLa&#10;QqDHxik5L9ZGMrFWjqXazt9XhUKOw8y8YTa7ybVioD40nhUsFxkI4trrho2C7+P+6RVEiMgaW8+k&#10;4EYBdtvZwwZL7Uc+0FBFIxKEQ4kKbIxdKWWoLTkMC98RJ+/se4cxyd5I3eOY4K6VeZYV0mHDacFi&#10;Rx+W6kv14xSczGlo9y+s7c3k9fvX9fnoV6zU43x6W4OINMV7+L/9qRUU8Hcl3Q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oFRdwQAAANoAAAAPAAAAAAAAAAAAAAAA&#10;AKECAABkcnMvZG93bnJldi54bWxQSwUGAAAAAAQABAD5AAAAjwMAAAAA&#10;" strokecolor="#1663b7" strokeweight="1pt">
                  <v:stroke endcap="round"/>
                  <o:lock v:ext="edit" aspectratio="t"/>
                </v:lin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ine 2" o:spid="_x0000_s1032" type="#_x0000_t75" style="position:absolute;left:6667;width:7239;height:9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s+7/GAAAA2gAAAA8AAABkcnMvZG93bnJldi54bWxEj0FrwkAUhO9C/8PyCl7EbFSoEl2lLRaq&#10;WEqNQo6P7GsSzL4N2dWk/74rFHocZuYbZrXpTS1u1LrKsoJJFIMgzq2uuFBwSt/GCxDOI2usLZOC&#10;H3KwWT8MVpho2/EX3Y6+EAHCLkEFpfdNIqXLSzLoItsQB+/btgZ9kG0hdYtdgJtaTuP4SRqsOCyU&#10;2NBrSfnleDUKst2i2x/Sz+3kg+bn60u6HWWzi1LDx/55CcJT7//Df+13rWAO9yvhBsj1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iz7v8YAAADaAAAADwAAAAAAAAAAAAAA&#10;AACfAgAAZHJzL2Rvd25yZXYueG1sUEsFBgAAAAAEAAQA9wAAAJIDAAAAAA==&#10;">
                <v:imagedata r:id="rId2" o:title=""/>
                <v:path arrowok="t"/>
              </v:shape>
              <v:shape id="Text Box 9" o:spid="_x0000_s1033" type="#_x0000_t202" style="position:absolute;left:16287;width:33947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<o:lock v:ext="edit" aspectratio="t"/>
                <v:textbox>
                  <w:txbxContent>
                    <w:p w:rsidR="005C7B69" w:rsidRPr="00520C79" w:rsidRDefault="005C7B69" w:rsidP="005C7B69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R O M Â N I A</w:t>
                      </w:r>
                    </w:p>
                  </w:txbxContent>
                </v:textbox>
              </v:shape>
              <w10:wrap type="topAndBottom"/>
              <w10:anchorlock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FB4"/>
    <w:rsid w:val="0003365E"/>
    <w:rsid w:val="00056094"/>
    <w:rsid w:val="000C6B94"/>
    <w:rsid w:val="000D0FE7"/>
    <w:rsid w:val="000F081E"/>
    <w:rsid w:val="00101150"/>
    <w:rsid w:val="001B1FD6"/>
    <w:rsid w:val="002335CD"/>
    <w:rsid w:val="00251290"/>
    <w:rsid w:val="002539EB"/>
    <w:rsid w:val="00260E40"/>
    <w:rsid w:val="002A4179"/>
    <w:rsid w:val="002A5FA7"/>
    <w:rsid w:val="002B5729"/>
    <w:rsid w:val="002C1E18"/>
    <w:rsid w:val="002E2176"/>
    <w:rsid w:val="003927B9"/>
    <w:rsid w:val="003A5C84"/>
    <w:rsid w:val="00402DA3"/>
    <w:rsid w:val="00474AFC"/>
    <w:rsid w:val="004B5FB4"/>
    <w:rsid w:val="004E61ED"/>
    <w:rsid w:val="004F3DA2"/>
    <w:rsid w:val="00526721"/>
    <w:rsid w:val="00567A13"/>
    <w:rsid w:val="00584AF8"/>
    <w:rsid w:val="00585A2A"/>
    <w:rsid w:val="00591F0C"/>
    <w:rsid w:val="005C7B69"/>
    <w:rsid w:val="005C7F05"/>
    <w:rsid w:val="005F7D20"/>
    <w:rsid w:val="00613E5B"/>
    <w:rsid w:val="006203F4"/>
    <w:rsid w:val="006378D4"/>
    <w:rsid w:val="00667002"/>
    <w:rsid w:val="00681727"/>
    <w:rsid w:val="006C400F"/>
    <w:rsid w:val="006C49DB"/>
    <w:rsid w:val="006F35CD"/>
    <w:rsid w:val="0072554D"/>
    <w:rsid w:val="00731E0F"/>
    <w:rsid w:val="007D72DF"/>
    <w:rsid w:val="00803133"/>
    <w:rsid w:val="008A0780"/>
    <w:rsid w:val="008D2053"/>
    <w:rsid w:val="00906890"/>
    <w:rsid w:val="00975C96"/>
    <w:rsid w:val="009954B1"/>
    <w:rsid w:val="009B17BC"/>
    <w:rsid w:val="00A25F0A"/>
    <w:rsid w:val="00A436FA"/>
    <w:rsid w:val="00B52928"/>
    <w:rsid w:val="00BA3566"/>
    <w:rsid w:val="00C23DFC"/>
    <w:rsid w:val="00C25D13"/>
    <w:rsid w:val="00C821EB"/>
    <w:rsid w:val="00CC2E34"/>
    <w:rsid w:val="00D03830"/>
    <w:rsid w:val="00D307E9"/>
    <w:rsid w:val="00D47F82"/>
    <w:rsid w:val="00DE7F13"/>
    <w:rsid w:val="00DF43C7"/>
    <w:rsid w:val="00DF69BF"/>
    <w:rsid w:val="00E23C1E"/>
    <w:rsid w:val="00E50516"/>
    <w:rsid w:val="00E5154D"/>
    <w:rsid w:val="00E51AAF"/>
    <w:rsid w:val="00E9586C"/>
    <w:rsid w:val="00EB26D5"/>
    <w:rsid w:val="00F946C3"/>
    <w:rsid w:val="00FD7B39"/>
    <w:rsid w:val="00FE5289"/>
    <w:rsid w:val="00FE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B4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Subsol">
    <w:name w:val="foot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character" w:styleId="Hyperlink">
    <w:name w:val="Hyperlink"/>
    <w:basedOn w:val="Fontdeparagrafimplicit"/>
    <w:uiPriority w:val="99"/>
    <w:unhideWhenUsed/>
    <w:rsid w:val="00B5292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B4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Subsol">
    <w:name w:val="foot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character" w:styleId="Hyperlink">
    <w:name w:val="Hyperlink"/>
    <w:basedOn w:val="Fontdeparagrafimplicit"/>
    <w:uiPriority w:val="99"/>
    <w:unhideWhenUsed/>
    <w:rsid w:val="00B529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portal.just.ro/45/SitePages/prezentare.aspx?id_inst=45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nportal.just.ro/45/SitePages/contact.aspx?id_inst=45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luca.safta\Desktop\AntetCurteApelIasi-ElenaDna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62562-BE58-4866-AB4F-890311B32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AntetCurteApelIasi-ElenaDna</Template>
  <TotalTime>17</TotalTime>
  <Pages>1</Pages>
  <Words>152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Raluca Safta</dc:creator>
  <cp:lastModifiedBy>Raluca Safta</cp:lastModifiedBy>
  <cp:revision>4</cp:revision>
  <cp:lastPrinted>2015-02-17T08:02:00Z</cp:lastPrinted>
  <dcterms:created xsi:type="dcterms:W3CDTF">2015-02-13T08:05:00Z</dcterms:created>
  <dcterms:modified xsi:type="dcterms:W3CDTF">2015-02-17T10:44:00Z</dcterms:modified>
</cp:coreProperties>
</file>