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4F" w:rsidRDefault="00BC604F" w:rsidP="00BC604F">
      <w:pPr>
        <w:ind w:left="720" w:right="764" w:hanging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1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octombrie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                </w:t>
      </w:r>
    </w:p>
    <w:p w:rsidR="00BC604F" w:rsidRDefault="00BC604F" w:rsidP="00BC604F">
      <w:pPr>
        <w:spacing w:line="360" w:lineRule="auto"/>
        <w:ind w:right="764"/>
        <w:rPr>
          <w:sz w:val="28"/>
          <w:szCs w:val="28"/>
        </w:rPr>
      </w:pPr>
    </w:p>
    <w:p w:rsidR="00BC604F" w:rsidRDefault="00BC604F" w:rsidP="00BC604F">
      <w:pPr>
        <w:spacing w:line="360" w:lineRule="auto"/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COMUNICAT </w:t>
      </w:r>
    </w:p>
    <w:p w:rsidR="00BC604F" w:rsidRDefault="00BC604F" w:rsidP="00BC604F">
      <w:pPr>
        <w:spacing w:line="360" w:lineRule="auto"/>
        <w:ind w:right="764"/>
        <w:rPr>
          <w:sz w:val="28"/>
          <w:szCs w:val="28"/>
        </w:rPr>
      </w:pPr>
    </w:p>
    <w:p w:rsidR="00BC604F" w:rsidRDefault="00BC604F" w:rsidP="00BC604F">
      <w:pPr>
        <w:spacing w:line="360" w:lineRule="auto"/>
        <w:ind w:left="720" w:right="764" w:hanging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În data de 25 octombrie 201</w:t>
      </w:r>
      <w:r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, cu prilejul sărbătoririi Zilei Europene a Justiţiei , Curtea de Apel Iași organizează „ Ziua Ușilor Deschise”, manifestare ce vizează apropierea justiției de cetățeni, informarea acestora despre drepturile lor și despre modalitatea de funcționare a justiției de zi cu zi.</w:t>
      </w:r>
    </w:p>
    <w:p w:rsidR="00BC604F" w:rsidRDefault="00BC604F" w:rsidP="00BC604F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>Cu această ocazie, persoanele interesate au posibilitatea să îşi formeze o reprezentare clară a activității specifice a magistraților și personalului auxiliar, precum şi a etapelor pe care le parcurge un dosar de la înregistrare până la soluţionare, în scopul înțelegerii mai bine a funcționării mecanismelor justiției.</w:t>
      </w:r>
    </w:p>
    <w:p w:rsidR="00BC604F" w:rsidRDefault="00BC604F" w:rsidP="00BC604F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>Aducem astfel la cunoştinţa persoanelor interesate că, în data menționată, între orele 10.00 -14.00, au posibilitatea, pe baza documentelor de identitate, să viziteze sediul Curţii de Apel Iaşi.</w:t>
      </w: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BIROUL DE INFORMARE ŞI RELAŢII PUBLICE AL</w:t>
      </w: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</w:p>
    <w:p w:rsidR="00BC604F" w:rsidRDefault="00BC604F" w:rsidP="00BC604F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CURŢII DE APEL IAŞI</w:t>
      </w:r>
    </w:p>
    <w:p w:rsidR="005F7D20" w:rsidRPr="002539EB" w:rsidRDefault="005F7D20" w:rsidP="002A4179"/>
    <w:sectPr w:rsidR="005F7D20" w:rsidRPr="002539EB" w:rsidSect="00BB08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72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90B" w:rsidRDefault="0046290B">
      <w:r>
        <w:separator/>
      </w:r>
    </w:p>
  </w:endnote>
  <w:endnote w:type="continuationSeparator" w:id="0">
    <w:p w:rsidR="0046290B" w:rsidRDefault="00462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 w:rsidR="00BC604F">
      <w:rPr>
        <w:noProof/>
      </w:rPr>
      <w:t>1</w:t>
    </w:r>
    <w:r>
      <w:fldChar w:fldCharType="end"/>
    </w:r>
  </w:p>
  <w:p w:rsidR="001353FD" w:rsidRDefault="001353F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90B" w:rsidRDefault="0046290B">
      <w:r>
        <w:separator/>
      </w:r>
    </w:p>
  </w:footnote>
  <w:footnote w:type="continuationSeparator" w:id="0">
    <w:p w:rsidR="0046290B" w:rsidRDefault="00462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BC604F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317500</wp:posOffset>
              </wp:positionV>
              <wp:extent cx="6645910" cy="1174750"/>
              <wp:effectExtent l="0" t="0" r="2540" b="2222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45910" cy="1174750"/>
                        <a:chOff x="968" y="500"/>
                        <a:chExt cx="10466" cy="1850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98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968" y="1497"/>
                          <a:ext cx="10466" cy="8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>-mail ca-iasi@just.ro,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1823" y="2292"/>
                          <a:ext cx="8923" cy="57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Picture 9" descr="stemaRomania_20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18" y="500"/>
                          <a:ext cx="1149" cy="1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56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-22.5pt;margin-top:25pt;width:523.3pt;height:92.5pt;z-index:251657728" coordorigin="968,500" coordsize="10466,1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JeraE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+/wAA+fv+&#10;APn7/vZYPRewNioCsM3a7jDE0uta7Pr9Vu3y+h8FBAIAAwIBAAEAAAD//wAAAAEAAAEAAAAAAAAA&#10;AAAAAAAAAAABAAAA/wAAAAEAAAD/AAAAAQAAAAAAAAD/AAAAAAAAAP8AAAAAAQAAAAAAAAAAAAAA&#10;AAAAAAAAAAEAAAD/AAAAAQAAAAAAAAD/AAAAAAAAAAAAAAAAAAAAAAAAAAAAAAAAAAAA/P7/APv8&#10;/gATDgbhFAYDqjwuFaYzJhLQGAz+AKG+4wD5+/4A/v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2+f0A/wABAAsHA9A5IQ7QJisRitXf9E65z+ph8vb9Of7//wMD&#10;AgEAAQAAAP8AAAAAAAAAAAAAAAAAAAABAAAAAAAAAP8AAAAAAAAA/wAAAAAAAAAAAAAAAAAAAAAA&#10;AAAAAAAAAAAAAAAAAAAAAAAAAAAAAP8AAAAAAAAAAAAAAP8AAAAAAAAAAAAAAAAAAAAAAAAA/v8A&#10;AP7+/wACAQH9EAoEx0YxFp8rIQyy2tXv7AsHAwD/AP8A9vn9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/8AAP3+/wD6/f4AEgwG7DYm&#10;EZ4FBAKeDAcDPrTI4mHs9QBP9Pn9EQYEAgACAgEAAAAAAAAAAAD/AAAAAAAAAAAAAAAAAAAAAAAA&#10;AAAAAAAAAAAAAQAAAP8AAAABAAAA/wAAAAAAAAABAAAAAAAAAP8AAAAAAAAAAAAAAAAAAAABAAAA&#10;AAAAAP3+/wD6/P4ADAcD7xMNAbFNOB6f9Pn9wjEiDwAHBwEA+v3+AP3+/wD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f7/APj6/QABAAAAHBMJwkUsDsI0KR4ir8vpVs3c7l7t8/opAgICAAQDAQABAAAA&#10;/wAAAAAAAAAAAAAAAAAAAAAAAAABAAAAAAAAAAEAAAAAAAAAAQAAAAAAAAAAAAAAAAAAAAAAAAAA&#10;AAAA/wAAAP8AAAD8/f8A/v7+ABMNBtczJBKiUTUXqszX4t4cEwkA2eb0APj6/QAEBQ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/AAAA+vz+AAECAQAcFAreUTcaiAgD/JIM&#10;CQZKwtTuY+rz+0T3+/4EBgQBAAICAQAAAAAAAAAAAAAAAAD/AAAAAAAAAAAAAAAAAAAAAQAAAP8A&#10;AAABAAAAAAAAAAAAAAD+/v8A+vz/AAcFAvwaDwW8PiwTnfT3+rZJNBr2HBIHAM0CAQD6/P4A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/&#10;AAD7/P4A9/r9AP3+/vY4JRGs9vT8rP0DAjjt9Ppc1+T0VOvy+hcGBAIABQMBAAAAAAD/AAAAAAAA&#10;AAAAAAAAAAAA/wAAAAEAAAAAAAAA/P3/APr8/gAUDgbpKhwMrBIMBqQD/f7IOCURALnQ5wD3+v0A&#10;+/z+AP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4+/4A+/3/ABMOBMhIMhbIy9zviOvy+lbS4PNe&#10;4+33LwMBAQACAgEAAgEAAAAAAAAAAAAA/v8AAPz+/wD+//8AHRMJ0S4gDaIVDgaqNSQR5MnZ7gDt&#10;7/kA+Pv+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z+/wD6&#10;/P4A/P7/5GNFII7h6vaWxtjvSMPW7GHt8/pG+fv/CAcFAgD6+/4ABAQB+BYPBro9KhSfOigRuB8W&#10;Cviux+UA+vz+APz+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/8AAPf6/QAGBAP4GA8HsG9NI7ACAAEyp8PjYc7e8UMyIg+9WT0d&#10;n/4A/87m7PgABgQDAPf6/QD//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3533;top:98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left:968;top:1497;width:10466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1823;top:2292;width:8923;height:57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32" type="#_x0000_t75" alt="stemaRomania_2019" style="position:absolute;left:2018;top:500;width:1149;height:16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mCFLCAAAA2gAAAA8AAABkcnMvZG93bnJldi54bWxEj0+LwjAUxO+C3yE8wZumKrhSjSLKwsqe&#10;/IceH82zLTYvNYlav/1GWPA4zMxvmNmiMZV4kPOlZQWDfgKCOLO65FzBYf/dm4DwAVljZZkUvMjD&#10;Yt5uzTDV9slbeuxCLiKEfYoKihDqVEqfFWTQ921NHL2LdQZDlC6X2uEzwk0lh0kylgZLjgsF1rQq&#10;KLvu7kaBXE9k9Xs8rEf1fTNsjqfb2d3GSnU7zXIKIlATPuH/9o9W8AXvK/EGy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JghSwgAAANoAAAAPAAAAAAAAAAAAAAAAAJ8C&#10;AABkcnMvZG93bnJldi54bWxQSwUGAAAAAAQABAD3AAAAjgMAAAAA&#10;">
                <v:imagedata r:id="rId2" o:title="stemaRomania_2019"/>
              </v:shape>
              <v:shape id="Text Box 9" o:spid="_x0000_s1033" type="#_x0000_t202" style="position:absolute;left:3533;top:56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04F"/>
    <w:rsid w:val="0003365E"/>
    <w:rsid w:val="000425F5"/>
    <w:rsid w:val="00056094"/>
    <w:rsid w:val="000C6B94"/>
    <w:rsid w:val="000D0FE7"/>
    <w:rsid w:val="000F081E"/>
    <w:rsid w:val="00101150"/>
    <w:rsid w:val="001353FD"/>
    <w:rsid w:val="001B1FD6"/>
    <w:rsid w:val="002335CD"/>
    <w:rsid w:val="00251290"/>
    <w:rsid w:val="002539EB"/>
    <w:rsid w:val="00260E40"/>
    <w:rsid w:val="0029238C"/>
    <w:rsid w:val="002A4179"/>
    <w:rsid w:val="002B5729"/>
    <w:rsid w:val="002C1E18"/>
    <w:rsid w:val="002C78AE"/>
    <w:rsid w:val="002E2176"/>
    <w:rsid w:val="003927B9"/>
    <w:rsid w:val="003A5C84"/>
    <w:rsid w:val="00402DA3"/>
    <w:rsid w:val="0046290B"/>
    <w:rsid w:val="00474AFC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67002"/>
    <w:rsid w:val="00681727"/>
    <w:rsid w:val="00686421"/>
    <w:rsid w:val="006C49DB"/>
    <w:rsid w:val="006F35CD"/>
    <w:rsid w:val="0072554D"/>
    <w:rsid w:val="00731E0F"/>
    <w:rsid w:val="007D72DF"/>
    <w:rsid w:val="00803133"/>
    <w:rsid w:val="008A0780"/>
    <w:rsid w:val="008D2053"/>
    <w:rsid w:val="00906890"/>
    <w:rsid w:val="00961B3E"/>
    <w:rsid w:val="00975C96"/>
    <w:rsid w:val="009954B1"/>
    <w:rsid w:val="00A25F0A"/>
    <w:rsid w:val="00A267CE"/>
    <w:rsid w:val="00A436FA"/>
    <w:rsid w:val="00BA3566"/>
    <w:rsid w:val="00BB08B1"/>
    <w:rsid w:val="00BC604F"/>
    <w:rsid w:val="00C23DFC"/>
    <w:rsid w:val="00C25D13"/>
    <w:rsid w:val="00C821EB"/>
    <w:rsid w:val="00CC2E34"/>
    <w:rsid w:val="00D03830"/>
    <w:rsid w:val="00D47F82"/>
    <w:rsid w:val="00D62632"/>
    <w:rsid w:val="00DA2892"/>
    <w:rsid w:val="00DF43C7"/>
    <w:rsid w:val="00DF69BF"/>
    <w:rsid w:val="00E23C1E"/>
    <w:rsid w:val="00E44C10"/>
    <w:rsid w:val="00E50516"/>
    <w:rsid w:val="00E5154D"/>
    <w:rsid w:val="00E51AAF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04F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04F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.CA-IASI\Desktop\AntetCurteApelIasi-ElenaDna2019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92C63-009A-4617-9F71-DCD5E0EB2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AntetCurteApelIasi-ElenaDna2019.dot</Template>
  <TotalTime>1</TotalTime>
  <Pages>1</Pages>
  <Words>143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1</cp:revision>
  <cp:lastPrinted>2014-08-05T05:49:00Z</cp:lastPrinted>
  <dcterms:created xsi:type="dcterms:W3CDTF">2019-10-18T08:13:00Z</dcterms:created>
  <dcterms:modified xsi:type="dcterms:W3CDTF">2019-10-18T08:14:00Z</dcterms:modified>
</cp:coreProperties>
</file>