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210" w:rsidRDefault="00006210" w:rsidP="00006210"/>
    <w:p w:rsidR="00006210" w:rsidRDefault="00006210" w:rsidP="00006210">
      <w:pPr>
        <w:ind w:left="720" w:right="764" w:hanging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19 octombrie 2015</w:t>
      </w:r>
      <w:r>
        <w:rPr>
          <w:sz w:val="28"/>
          <w:szCs w:val="28"/>
        </w:rPr>
        <w:t xml:space="preserve">                 </w:t>
      </w:r>
    </w:p>
    <w:p w:rsidR="00006210" w:rsidRDefault="00006210" w:rsidP="00006210">
      <w:pPr>
        <w:spacing w:line="360" w:lineRule="auto"/>
        <w:ind w:right="764"/>
        <w:rPr>
          <w:sz w:val="28"/>
          <w:szCs w:val="28"/>
        </w:rPr>
      </w:pPr>
    </w:p>
    <w:p w:rsidR="00006210" w:rsidRDefault="00006210" w:rsidP="00006210">
      <w:pPr>
        <w:spacing w:line="360" w:lineRule="auto"/>
        <w:ind w:left="720" w:right="764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COMUNICAT </w:t>
      </w:r>
    </w:p>
    <w:p w:rsidR="00006210" w:rsidRDefault="00006210" w:rsidP="00006210">
      <w:pPr>
        <w:spacing w:line="360" w:lineRule="auto"/>
        <w:ind w:right="764"/>
        <w:rPr>
          <w:sz w:val="28"/>
          <w:szCs w:val="28"/>
        </w:rPr>
      </w:pPr>
    </w:p>
    <w:p w:rsidR="00006210" w:rsidRDefault="00006210" w:rsidP="00006210">
      <w:pPr>
        <w:spacing w:line="360" w:lineRule="auto"/>
        <w:ind w:left="720" w:right="764" w:hanging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În data de 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octombrie 201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, cu prilejul sărbătoririi Zilei Europene a Justiţiei Civile, Curtea de Apel Iași organizează „ Ziua Ușilor Deschise”, manifestare ce vizează </w:t>
      </w:r>
      <w:r>
        <w:rPr>
          <w:sz w:val="28"/>
          <w:szCs w:val="28"/>
        </w:rPr>
        <w:t>apropierea justiției de cetățeni, informarea acestora despre drepturile lor și despre modalitatea de funcționare a justiției de zi cu zi.</w:t>
      </w:r>
    </w:p>
    <w:p w:rsidR="00006210" w:rsidRDefault="00006210" w:rsidP="00006210">
      <w:pPr>
        <w:spacing w:line="360" w:lineRule="auto"/>
        <w:ind w:left="720" w:right="764" w:firstLine="720"/>
        <w:jc w:val="both"/>
        <w:rPr>
          <w:sz w:val="28"/>
          <w:szCs w:val="28"/>
        </w:rPr>
      </w:pPr>
      <w:r>
        <w:rPr>
          <w:sz w:val="28"/>
          <w:szCs w:val="28"/>
        </w:rPr>
        <w:t>Cu această ocazie, persoanele interesate au posibilitatea să îşi formeze o reprezentare clară a activității specifice a magistraților și personalului auxiliar, precum şi a etapelor pe care le parcurge un dosar de la înregistrare pâ</w:t>
      </w:r>
      <w:r>
        <w:rPr>
          <w:sz w:val="28"/>
          <w:szCs w:val="28"/>
        </w:rPr>
        <w:t>nă la soluţionare, în scopul înț</w:t>
      </w:r>
      <w:r>
        <w:rPr>
          <w:sz w:val="28"/>
          <w:szCs w:val="28"/>
        </w:rPr>
        <w:t>elegerii mai bine a funcționării mecanismelor justiției.</w:t>
      </w:r>
    </w:p>
    <w:p w:rsidR="00006210" w:rsidRDefault="00006210" w:rsidP="00006210">
      <w:pPr>
        <w:spacing w:line="360" w:lineRule="auto"/>
        <w:ind w:left="720" w:right="764" w:firstLine="720"/>
        <w:jc w:val="both"/>
        <w:rPr>
          <w:sz w:val="28"/>
          <w:szCs w:val="28"/>
        </w:rPr>
      </w:pPr>
      <w:r>
        <w:rPr>
          <w:sz w:val="28"/>
          <w:szCs w:val="28"/>
        </w:rPr>
        <w:t>Aducem astfel la cunoştinţa persoanelor interesate că, în data menționată, între orele 10.00 -14.00, au posibilitatea, pe baza documentelor de identitate, să viziteze sediul Curţii de Apel Iaşi.</w:t>
      </w:r>
    </w:p>
    <w:p w:rsidR="00006210" w:rsidRDefault="00006210" w:rsidP="00006210">
      <w:pPr>
        <w:ind w:left="720" w:right="764" w:hanging="720"/>
        <w:jc w:val="center"/>
        <w:rPr>
          <w:sz w:val="28"/>
          <w:szCs w:val="28"/>
        </w:rPr>
      </w:pPr>
    </w:p>
    <w:p w:rsidR="00006210" w:rsidRDefault="00006210" w:rsidP="00006210">
      <w:pPr>
        <w:ind w:left="720" w:right="764" w:hanging="720"/>
        <w:jc w:val="center"/>
        <w:rPr>
          <w:sz w:val="28"/>
          <w:szCs w:val="28"/>
        </w:rPr>
      </w:pPr>
    </w:p>
    <w:p w:rsidR="00006210" w:rsidRDefault="00006210" w:rsidP="00006210">
      <w:pPr>
        <w:ind w:left="720" w:right="764" w:hanging="720"/>
        <w:jc w:val="center"/>
        <w:rPr>
          <w:sz w:val="28"/>
          <w:szCs w:val="28"/>
        </w:rPr>
      </w:pPr>
    </w:p>
    <w:p w:rsidR="00006210" w:rsidRDefault="00006210" w:rsidP="00006210">
      <w:pPr>
        <w:ind w:left="720" w:right="764" w:hanging="72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</w:p>
    <w:p w:rsidR="00006210" w:rsidRDefault="00006210" w:rsidP="00006210">
      <w:pPr>
        <w:ind w:left="720" w:right="764" w:hanging="720"/>
        <w:jc w:val="center"/>
        <w:rPr>
          <w:sz w:val="28"/>
          <w:szCs w:val="28"/>
        </w:rPr>
      </w:pPr>
    </w:p>
    <w:p w:rsidR="00006210" w:rsidRDefault="00006210" w:rsidP="00006210">
      <w:pPr>
        <w:ind w:left="720" w:right="764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BIROUL DE INFORMARE ŞI RELAŢII PUBLICE AL</w:t>
      </w:r>
    </w:p>
    <w:p w:rsidR="00006210" w:rsidRDefault="00006210" w:rsidP="00006210">
      <w:pPr>
        <w:ind w:left="720" w:right="764" w:hanging="720"/>
        <w:jc w:val="center"/>
        <w:rPr>
          <w:sz w:val="28"/>
          <w:szCs w:val="28"/>
        </w:rPr>
      </w:pPr>
    </w:p>
    <w:p w:rsidR="00006210" w:rsidRDefault="00006210" w:rsidP="00006210">
      <w:pPr>
        <w:ind w:left="720" w:right="764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CURŢII DE APEL IAŞI</w:t>
      </w:r>
    </w:p>
    <w:p w:rsidR="00006210" w:rsidRDefault="00006210" w:rsidP="00006210">
      <w:pPr>
        <w:ind w:left="720" w:right="764" w:hanging="720"/>
      </w:pPr>
    </w:p>
    <w:p w:rsidR="00006210" w:rsidRDefault="00006210" w:rsidP="00006210">
      <w:pPr>
        <w:ind w:left="720" w:right="764" w:hanging="720"/>
      </w:pPr>
    </w:p>
    <w:p w:rsidR="005F7D20" w:rsidRPr="002539EB" w:rsidRDefault="005F7D20" w:rsidP="002A4179"/>
    <w:sectPr w:rsidR="005F7D20" w:rsidRPr="002539EB" w:rsidSect="00906890">
      <w:headerReference w:type="first" r:id="rId8"/>
      <w:pgSz w:w="11906" w:h="16838" w:code="9"/>
      <w:pgMar w:top="1418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743" w:rsidRDefault="00207743">
      <w:r>
        <w:separator/>
      </w:r>
    </w:p>
  </w:endnote>
  <w:endnote w:type="continuationSeparator" w:id="0">
    <w:p w:rsidR="00207743" w:rsidRDefault="0020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743" w:rsidRDefault="00207743">
      <w:r>
        <w:separator/>
      </w:r>
    </w:p>
  </w:footnote>
  <w:footnote w:type="continuationSeparator" w:id="0">
    <w:p w:rsidR="00207743" w:rsidRDefault="0020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A2" w:rsidRPr="00CC2E34" w:rsidRDefault="00006210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360045</wp:posOffset>
              </wp:positionV>
              <wp:extent cx="6645910" cy="1132205"/>
              <wp:effectExtent l="0" t="0" r="2540" b="10795"/>
              <wp:wrapTopAndBottom/>
              <wp:docPr id="1" name="Grupa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645910" cy="1132205"/>
                        <a:chOff x="0" y="0"/>
                        <a:chExt cx="66459" cy="11322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2667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5905"/>
                          <a:ext cx="66459" cy="54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 w:rsidR="000C6B94">
                              <w:rPr>
                                <w:sz w:val="18"/>
                              </w:rPr>
                              <w:t>Elena Doamna</w:t>
                            </w:r>
                            <w:r>
                              <w:rPr>
                                <w:sz w:val="18"/>
                              </w:rPr>
                              <w:t xml:space="preserve">, nr. </w:t>
                            </w:r>
                            <w:r w:rsidR="000C6B94">
                              <w:rPr>
                                <w:sz w:val="18"/>
                              </w:rPr>
                              <w:t>1A</w:t>
                            </w:r>
                            <w:r>
                              <w:rPr>
                                <w:sz w:val="18"/>
                              </w:rPr>
                              <w:t>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 w:rsidR="000C6B94"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5C7B69" w:rsidRPr="00520C79" w:rsidRDefault="00591F0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="005C7B69" w:rsidRPr="00520C79">
                              <w:rPr>
                                <w:sz w:val="18"/>
                              </w:rPr>
                              <w:t>el</w:t>
                            </w:r>
                            <w:r w:rsidR="005C7B69">
                              <w:rPr>
                                <w:sz w:val="18"/>
                              </w:rPr>
                              <w:t>efon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="003927B9">
                              <w:rPr>
                                <w:sz w:val="18"/>
                              </w:rPr>
                              <w:t xml:space="preserve">0232-235033, </w:t>
                            </w:r>
                            <w:r w:rsidR="00567A13">
                              <w:rPr>
                                <w:sz w:val="18"/>
                              </w:rPr>
                              <w:t>0332-403827</w:t>
                            </w:r>
                            <w:r w:rsidR="005C7B69">
                              <w:rPr>
                                <w:sz w:val="18"/>
                              </w:rPr>
                              <w:t>,</w:t>
                            </w:r>
                            <w:r w:rsidR="003927B9">
                              <w:rPr>
                                <w:sz w:val="18"/>
                              </w:rPr>
                              <w:t xml:space="preserve"> </w:t>
                            </w:r>
                            <w:r w:rsidR="005C7B69">
                              <w:rPr>
                                <w:sz w:val="18"/>
                              </w:rPr>
                              <w:t>fax 0232-255907, 0232-</w:t>
                            </w:r>
                            <w:r w:rsidR="005C7B69"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>-mail ca-iasi@just.ro,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5429" y="10953"/>
                          <a:ext cx="56664" cy="360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Imagin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67" y="0"/>
                          <a:ext cx="7239" cy="990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0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re 9" o:spid="_x0000_s1026" style="position:absolute;margin-left:-22.5pt;margin-top:28.35pt;width:523.3pt;height:89.15pt;z-index:251657728" coordsize="66459,11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">
              <o:lock v:ext="edit" aspectratio="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16287;top:266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5C7B69" w:rsidRPr="00520C79" w:rsidRDefault="005C7B69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top:5905;width:66459;height:5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 w:rsidR="000C6B94">
                        <w:rPr>
                          <w:sz w:val="18"/>
                        </w:rPr>
                        <w:t>Elena Doamna</w:t>
                      </w:r>
                      <w:r>
                        <w:rPr>
                          <w:sz w:val="18"/>
                        </w:rPr>
                        <w:t xml:space="preserve">, nr. </w:t>
                      </w:r>
                      <w:r w:rsidR="000C6B94">
                        <w:rPr>
                          <w:sz w:val="18"/>
                        </w:rPr>
                        <w:t>1A</w:t>
                      </w:r>
                      <w:r>
                        <w:rPr>
                          <w:sz w:val="18"/>
                        </w:rPr>
                        <w:t>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 w:rsidR="000C6B94">
                        <w:rPr>
                          <w:sz w:val="18"/>
                        </w:rPr>
                        <w:t>398</w:t>
                      </w:r>
                    </w:p>
                    <w:p w:rsidR="005C7B69" w:rsidRPr="00520C79" w:rsidRDefault="00591F0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="005C7B69" w:rsidRPr="00520C79">
                        <w:rPr>
                          <w:sz w:val="18"/>
                        </w:rPr>
                        <w:t>el</w:t>
                      </w:r>
                      <w:r w:rsidR="005C7B69">
                        <w:rPr>
                          <w:sz w:val="18"/>
                        </w:rPr>
                        <w:t>efon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="003927B9">
                        <w:rPr>
                          <w:sz w:val="18"/>
                        </w:rPr>
                        <w:t xml:space="preserve">0232-235033, </w:t>
                      </w:r>
                      <w:r w:rsidR="00567A13">
                        <w:rPr>
                          <w:sz w:val="18"/>
                        </w:rPr>
                        <w:t>0332-403827</w:t>
                      </w:r>
                      <w:r w:rsidR="005C7B69">
                        <w:rPr>
                          <w:sz w:val="18"/>
                        </w:rPr>
                        <w:t>,</w:t>
                      </w:r>
                      <w:r w:rsidR="003927B9">
                        <w:rPr>
                          <w:sz w:val="18"/>
                        </w:rPr>
                        <w:t xml:space="preserve"> </w:t>
                      </w:r>
                      <w:r w:rsidR="005C7B69">
                        <w:rPr>
                          <w:sz w:val="18"/>
                        </w:rPr>
                        <w:t>fax 0232-255907, 0232-</w:t>
                      </w:r>
                      <w:r w:rsidR="005C7B69"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>-mail ca-iasi@just.ro,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5429;top:10953;width:56664;height:360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2" o:spid="_x0000_s1032" type="#_x0000_t75" style="position:absolute;left:6667;width:7239;height:9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+7/GAAAA2gAAAA8AAABkcnMvZG93bnJldi54bWxEj0FrwkAUhO9C/8PyCl7EbFSoEl2lLRaq&#10;WEqNQo6P7GsSzL4N2dWk/74rFHocZuYbZrXpTS1u1LrKsoJJFIMgzq2uuFBwSt/GCxDOI2usLZOC&#10;H3KwWT8MVpho2/EX3Y6+EAHCLkEFpfdNIqXLSzLoItsQB+/btgZ9kG0hdYtdgJtaTuP4SRqsOCyU&#10;2NBrSfnleDUKst2i2x/Sz+3kg+bn60u6HWWzi1LDx/55CcJT7//Df+13rWAO9yvhBsj1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iz7v8YAAADaAAAADwAAAAAAAAAAAAAA&#10;AACfAgAAZHJzL2Rvd25yZXYueG1sUEsFBgAAAAAEAAQA9wAAAJIDAAAAAA==&#10;">
                <v:imagedata r:id="rId2" o:title=""/>
                <v:path arrowok="t"/>
              </v:shape>
              <v:shape id="Text Box 9" o:spid="_x0000_s1033" type="#_x0000_t202" style="position:absolute;left:1628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  <w10:wrap type="topAndBottom"/>
              <w10:anchorlock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210"/>
    <w:rsid w:val="00006210"/>
    <w:rsid w:val="0003365E"/>
    <w:rsid w:val="00056094"/>
    <w:rsid w:val="000C6B94"/>
    <w:rsid w:val="000D0FE7"/>
    <w:rsid w:val="000F081E"/>
    <w:rsid w:val="00101150"/>
    <w:rsid w:val="001B1FD6"/>
    <w:rsid w:val="00207743"/>
    <w:rsid w:val="002335CD"/>
    <w:rsid w:val="00251290"/>
    <w:rsid w:val="002539EB"/>
    <w:rsid w:val="00260E40"/>
    <w:rsid w:val="002A4179"/>
    <w:rsid w:val="002B5729"/>
    <w:rsid w:val="002C1E18"/>
    <w:rsid w:val="002E2176"/>
    <w:rsid w:val="003927B9"/>
    <w:rsid w:val="003A5C84"/>
    <w:rsid w:val="00402DA3"/>
    <w:rsid w:val="00474AFC"/>
    <w:rsid w:val="004E61ED"/>
    <w:rsid w:val="004F3DA2"/>
    <w:rsid w:val="00526721"/>
    <w:rsid w:val="00567A13"/>
    <w:rsid w:val="00584AF8"/>
    <w:rsid w:val="00585A2A"/>
    <w:rsid w:val="00591F0C"/>
    <w:rsid w:val="005C7B69"/>
    <w:rsid w:val="005C7F05"/>
    <w:rsid w:val="005F7D20"/>
    <w:rsid w:val="00613E5B"/>
    <w:rsid w:val="006203F4"/>
    <w:rsid w:val="006378D4"/>
    <w:rsid w:val="00667002"/>
    <w:rsid w:val="00681727"/>
    <w:rsid w:val="006C49DB"/>
    <w:rsid w:val="006F35CD"/>
    <w:rsid w:val="0072554D"/>
    <w:rsid w:val="00731E0F"/>
    <w:rsid w:val="007D72DF"/>
    <w:rsid w:val="00803133"/>
    <w:rsid w:val="008A0780"/>
    <w:rsid w:val="008D2053"/>
    <w:rsid w:val="00906890"/>
    <w:rsid w:val="00975C96"/>
    <w:rsid w:val="009954B1"/>
    <w:rsid w:val="00A25F0A"/>
    <w:rsid w:val="00A436FA"/>
    <w:rsid w:val="00BA3566"/>
    <w:rsid w:val="00C23DFC"/>
    <w:rsid w:val="00C25D13"/>
    <w:rsid w:val="00C821EB"/>
    <w:rsid w:val="00CC2E34"/>
    <w:rsid w:val="00D03830"/>
    <w:rsid w:val="00D47F82"/>
    <w:rsid w:val="00DF43C7"/>
    <w:rsid w:val="00DF69BF"/>
    <w:rsid w:val="00E23C1E"/>
    <w:rsid w:val="00E50516"/>
    <w:rsid w:val="00E5154D"/>
    <w:rsid w:val="00E51AAF"/>
    <w:rsid w:val="00E9586C"/>
    <w:rsid w:val="00EB26D5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210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</w:pPr>
  </w:style>
  <w:style w:type="paragraph" w:styleId="Subsol">
    <w:name w:val="footer"/>
    <w:basedOn w:val="Normal"/>
    <w:rsid w:val="004F3DA2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210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</w:pPr>
  </w:style>
  <w:style w:type="paragraph" w:styleId="Subsol">
    <w:name w:val="footer"/>
    <w:basedOn w:val="Normal"/>
    <w:rsid w:val="004F3DA2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0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\Desktop\AntetCurteApelIasi-ElenaDna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1C7EB-96A7-4FE2-8B61-2597A39A8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</Template>
  <TotalTime>2</TotalTime>
  <Pages>1</Pages>
  <Words>144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1</cp:revision>
  <cp:lastPrinted>2015-10-19T07:40:00Z</cp:lastPrinted>
  <dcterms:created xsi:type="dcterms:W3CDTF">2015-10-19T07:37:00Z</dcterms:created>
  <dcterms:modified xsi:type="dcterms:W3CDTF">2015-10-19T07:40:00Z</dcterms:modified>
</cp:coreProperties>
</file>