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D2" w:rsidRPr="004D43D2" w:rsidRDefault="004D43D2" w:rsidP="004D43D2">
      <w:pPr>
        <w:jc w:val="left"/>
        <w:rPr>
          <w:rFonts w:ascii="Times New Roman" w:eastAsia="Times New Roman" w:hAnsi="Times New Roman"/>
          <w:sz w:val="28"/>
          <w:szCs w:val="28"/>
        </w:rPr>
      </w:pPr>
      <w:r w:rsidRPr="004D43D2">
        <w:rPr>
          <w:rFonts w:ascii="Times New Roman" w:eastAsia="Times New Roman" w:hAnsi="Times New Roman"/>
          <w:sz w:val="28"/>
          <w:szCs w:val="28"/>
        </w:rPr>
        <w:t xml:space="preserve">Biroul de informare şi relaţii publice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14.02</w:t>
      </w:r>
      <w:r w:rsidRPr="004D43D2">
        <w:rPr>
          <w:rFonts w:ascii="Times New Roman" w:eastAsia="Times New Roman" w:hAnsi="Times New Roman"/>
          <w:sz w:val="28"/>
          <w:szCs w:val="28"/>
        </w:rPr>
        <w:t>.2020</w:t>
      </w:r>
    </w:p>
    <w:p w:rsidR="004D43D2" w:rsidRDefault="004D43D2" w:rsidP="004D43D2">
      <w:pPr>
        <w:jc w:val="left"/>
        <w:rPr>
          <w:rFonts w:ascii="Times New Roman" w:eastAsia="Times New Roman" w:hAnsi="Times New Roman"/>
          <w:sz w:val="28"/>
          <w:szCs w:val="28"/>
        </w:rPr>
      </w:pPr>
      <w:r w:rsidRPr="004D43D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</w:t>
      </w:r>
    </w:p>
    <w:p w:rsidR="004D43D2" w:rsidRDefault="004D43D2" w:rsidP="004D43D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4D43D2" w:rsidRPr="004D43D2" w:rsidRDefault="004D43D2" w:rsidP="004D43D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4D43D2" w:rsidRPr="004D43D2" w:rsidRDefault="004D43D2" w:rsidP="004D43D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4D43D2" w:rsidRP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43D2">
        <w:rPr>
          <w:rFonts w:ascii="Times New Roman" w:eastAsia="Times New Roman" w:hAnsi="Times New Roman"/>
          <w:b/>
          <w:sz w:val="28"/>
          <w:szCs w:val="28"/>
        </w:rPr>
        <w:t>COMUNICAT DE PRESĂ</w:t>
      </w:r>
    </w:p>
    <w:p w:rsidR="004D43D2" w:rsidRP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43D2" w:rsidRP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43D2" w:rsidRPr="004D43D2" w:rsidRDefault="004D43D2" w:rsidP="004D43D2">
      <w:pPr>
        <w:ind w:firstLine="708"/>
        <w:rPr>
          <w:rFonts w:ascii="Times New Roman" w:hAnsi="Times New Roman"/>
          <w:sz w:val="28"/>
          <w:szCs w:val="28"/>
        </w:rPr>
      </w:pPr>
      <w:r w:rsidRPr="004D43D2">
        <w:rPr>
          <w:rFonts w:ascii="Times New Roman" w:eastAsia="Times New Roman" w:hAnsi="Times New Roman"/>
          <w:sz w:val="28"/>
          <w:szCs w:val="28"/>
        </w:rPr>
        <w:t>Adunarea generală a judecătorilor Curţii de Apel Iaşi convocată de președintele Curții de Apel Iași la data de 13.02.2020 a stabilit</w:t>
      </w:r>
      <w:r w:rsidRPr="004D43D2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4D43D2">
        <w:rPr>
          <w:rFonts w:ascii="Times New Roman" w:hAnsi="Times New Roman"/>
          <w:sz w:val="28"/>
          <w:szCs w:val="28"/>
        </w:rPr>
        <w:t xml:space="preserve">suspendarea protestului dispus prin Hotărârea adunării generale a judecătorilor Curții de Apel Iași nr. 1/21.01.2020, până la data pronunțării Curții Constituționale a României cu privire la constituționalitatea </w:t>
      </w:r>
      <w:r w:rsidRPr="004D43D2">
        <w:rPr>
          <w:rFonts w:ascii="Times New Roman" w:hAnsi="Times New Roman"/>
          <w:color w:val="000000"/>
          <w:sz w:val="28"/>
          <w:szCs w:val="28"/>
        </w:rPr>
        <w:t xml:space="preserve">propunerii legislative adoptate de Camera Deputaților, referitoare la </w:t>
      </w:r>
      <w:r w:rsidRPr="004D43D2">
        <w:rPr>
          <w:rFonts w:ascii="Times New Roman" w:hAnsi="Times New Roman"/>
          <w:sz w:val="28"/>
          <w:szCs w:val="28"/>
        </w:rPr>
        <w:t>abrogarea dispozițiilor legale care consacră pensia de serviciu a judecătorilor.</w:t>
      </w:r>
    </w:p>
    <w:p w:rsidR="004D43D2" w:rsidRPr="004D43D2" w:rsidRDefault="004D43D2" w:rsidP="004D43D2">
      <w:pPr>
        <w:ind w:firstLine="708"/>
        <w:rPr>
          <w:rFonts w:ascii="Times New Roman" w:hAnsi="Times New Roman"/>
          <w:sz w:val="28"/>
          <w:szCs w:val="28"/>
        </w:rPr>
      </w:pPr>
      <w:r w:rsidRPr="004D43D2">
        <w:rPr>
          <w:rFonts w:ascii="Times New Roman" w:hAnsi="Times New Roman"/>
          <w:sz w:val="28"/>
          <w:szCs w:val="28"/>
        </w:rPr>
        <w:t xml:space="preserve">Aducem astfel la </w:t>
      </w:r>
      <w:r w:rsidR="000740BD">
        <w:rPr>
          <w:rFonts w:ascii="Times New Roman" w:hAnsi="Times New Roman"/>
          <w:sz w:val="28"/>
          <w:szCs w:val="28"/>
        </w:rPr>
        <w:t>cunoștința publicului faptul că la nivelul instanței proprii, Curtea de Apel Iași, din data de 14.02.2020 se reia judecarea tuturor tipurilor de cauze.</w:t>
      </w:r>
      <w:bookmarkStart w:id="0" w:name="_GoBack"/>
      <w:bookmarkEnd w:id="0"/>
    </w:p>
    <w:p w:rsidR="004D43D2" w:rsidRPr="004D43D2" w:rsidRDefault="004D43D2" w:rsidP="004D43D2">
      <w:pPr>
        <w:ind w:firstLine="708"/>
        <w:rPr>
          <w:rFonts w:ascii="Times New Roman" w:hAnsi="Times New Roman"/>
          <w:sz w:val="28"/>
          <w:szCs w:val="28"/>
        </w:rPr>
      </w:pPr>
    </w:p>
    <w:p w:rsidR="004D43D2" w:rsidRDefault="004D43D2" w:rsidP="004D43D2">
      <w:pPr>
        <w:ind w:firstLine="708"/>
        <w:rPr>
          <w:sz w:val="24"/>
          <w:szCs w:val="24"/>
        </w:rPr>
      </w:pPr>
    </w:p>
    <w:p w:rsidR="004D43D2" w:rsidRDefault="004D43D2" w:rsidP="004D43D2">
      <w:pPr>
        <w:ind w:firstLine="708"/>
        <w:rPr>
          <w:sz w:val="24"/>
          <w:szCs w:val="24"/>
        </w:rPr>
      </w:pPr>
    </w:p>
    <w:p w:rsidR="004D43D2" w:rsidRDefault="004D43D2" w:rsidP="004D43D2">
      <w:pPr>
        <w:ind w:firstLine="708"/>
        <w:rPr>
          <w:sz w:val="24"/>
          <w:szCs w:val="24"/>
        </w:rPr>
      </w:pPr>
    </w:p>
    <w:p w:rsidR="004D43D2" w:rsidRPr="004D43D2" w:rsidRDefault="004D43D2" w:rsidP="004D43D2">
      <w:pPr>
        <w:ind w:firstLine="708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4D43D2" w:rsidRPr="004D43D2" w:rsidRDefault="004D43D2" w:rsidP="004D43D2">
      <w:pPr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4D43D2" w:rsidRP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43D2">
        <w:rPr>
          <w:rFonts w:ascii="Times New Roman" w:eastAsia="Times New Roman" w:hAnsi="Times New Roman"/>
          <w:b/>
          <w:sz w:val="28"/>
          <w:szCs w:val="28"/>
        </w:rPr>
        <w:t xml:space="preserve">BIROUL DE INFORMARE ŞI RELAŢII PUBLICE </w:t>
      </w:r>
    </w:p>
    <w:p w:rsidR="004D43D2" w:rsidRPr="004D43D2" w:rsidRDefault="004D43D2" w:rsidP="004D43D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43D2">
        <w:rPr>
          <w:rFonts w:ascii="Times New Roman" w:eastAsia="Times New Roman" w:hAnsi="Times New Roman"/>
          <w:b/>
          <w:sz w:val="28"/>
          <w:szCs w:val="28"/>
        </w:rPr>
        <w:t>AL CURŢII DE APEL IAŞI</w:t>
      </w:r>
    </w:p>
    <w:p w:rsidR="004D43D2" w:rsidRPr="004D43D2" w:rsidRDefault="004D43D2" w:rsidP="004D43D2">
      <w:pPr>
        <w:jc w:val="left"/>
        <w:rPr>
          <w:rFonts w:ascii="Times New Roman" w:eastAsia="Times New Roman" w:hAnsi="Times New Roman"/>
          <w:sz w:val="24"/>
          <w:szCs w:val="24"/>
        </w:rPr>
      </w:pPr>
    </w:p>
    <w:p w:rsidR="005F7D20" w:rsidRPr="002539EB" w:rsidRDefault="005F7D20" w:rsidP="002A4179">
      <w:pPr>
        <w:jc w:val="left"/>
        <w:rPr>
          <w:rFonts w:ascii="Times New Roman" w:hAnsi="Times New Roman"/>
          <w:sz w:val="24"/>
          <w:szCs w:val="24"/>
        </w:rPr>
      </w:pPr>
    </w:p>
    <w:sectPr w:rsidR="005F7D20" w:rsidRPr="002539EB" w:rsidSect="00BB08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72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C7" w:rsidRDefault="000368C7">
      <w:r>
        <w:separator/>
      </w:r>
    </w:p>
  </w:endnote>
  <w:endnote w:type="continuationSeparator" w:id="0">
    <w:p w:rsidR="000368C7" w:rsidRDefault="0003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 w:rsidR="000740BD">
      <w:rPr>
        <w:noProof/>
      </w:rPr>
      <w:t>1</w:t>
    </w:r>
    <w:r>
      <w:fldChar w:fldCharType="end"/>
    </w:r>
  </w:p>
  <w:p w:rsidR="001353FD" w:rsidRDefault="001353FD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C7" w:rsidRDefault="000368C7">
      <w:r>
        <w:separator/>
      </w:r>
    </w:p>
  </w:footnote>
  <w:footnote w:type="continuationSeparator" w:id="0">
    <w:p w:rsidR="000368C7" w:rsidRDefault="0003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A2" w:rsidRPr="00CC2E34" w:rsidRDefault="004D43D2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317500</wp:posOffset>
              </wp:positionV>
              <wp:extent cx="6645910" cy="1174750"/>
              <wp:effectExtent l="0" t="0" r="2540" b="2222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45910" cy="1174750"/>
                        <a:chOff x="968" y="500"/>
                        <a:chExt cx="10466" cy="1850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533" y="987"/>
                          <a:ext cx="5346" cy="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968" y="1497"/>
                          <a:ext cx="10466" cy="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 w:rsidR="000C6B94">
                              <w:rPr>
                                <w:sz w:val="18"/>
                              </w:rPr>
                              <w:t>Elena Doamna</w:t>
                            </w:r>
                            <w:r>
                              <w:rPr>
                                <w:sz w:val="18"/>
                              </w:rPr>
                              <w:t xml:space="preserve">, nr. </w:t>
                            </w:r>
                            <w:r w:rsidR="000C6B94">
                              <w:rPr>
                                <w:sz w:val="18"/>
                              </w:rPr>
                              <w:t>1A</w:t>
                            </w:r>
                            <w:r>
                              <w:rPr>
                                <w:sz w:val="18"/>
                              </w:rPr>
                              <w:t>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 w:rsidR="000C6B94"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5C7B69" w:rsidRPr="00520C79" w:rsidRDefault="00591F0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="005C7B69" w:rsidRPr="00520C79">
                              <w:rPr>
                                <w:sz w:val="18"/>
                              </w:rPr>
                              <w:t>el</w:t>
                            </w:r>
                            <w:r w:rsidR="005C7B69">
                              <w:rPr>
                                <w:sz w:val="18"/>
                              </w:rPr>
                              <w:t>efon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3927B9">
                              <w:rPr>
                                <w:sz w:val="18"/>
                              </w:rPr>
                              <w:t xml:space="preserve">0232-235033, </w:t>
                            </w:r>
                            <w:r w:rsidR="00567A13">
                              <w:rPr>
                                <w:sz w:val="18"/>
                              </w:rPr>
                              <w:t>0332-403827</w:t>
                            </w:r>
                            <w:r w:rsidR="005C7B69">
                              <w:rPr>
                                <w:sz w:val="18"/>
                              </w:rPr>
                              <w:t>,</w:t>
                            </w:r>
                            <w:r w:rsidR="003927B9">
                              <w:rPr>
                                <w:sz w:val="18"/>
                              </w:rPr>
                              <w:t xml:space="preserve"> </w:t>
                            </w:r>
                            <w:r w:rsidR="005C7B69">
                              <w:rPr>
                                <w:sz w:val="18"/>
                              </w:rPr>
                              <w:t>fax 0232-255907, 0232-</w:t>
                            </w:r>
                            <w:r w:rsidR="005C7B69"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1823" y="2292"/>
                          <a:ext cx="8923" cy="57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Picture 9" descr="stemaRomania_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18" y="500"/>
                          <a:ext cx="1149" cy="1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533" y="567"/>
                          <a:ext cx="5346" cy="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left:0;text-align:left;margin-left:-22.5pt;margin-top:25pt;width:523.3pt;height:92.5pt;z-index:251657728" coordorigin="968,500" coordsize="10466,1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JeraE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wAA+fv+&#10;APn7/vZYPRewNioCsM3a7jDE0uta7Pr9Vu3y+h8FBAIAAwIBAAEAAAD//wAAAAEAAAEAAAAAAAAA&#10;AAAAAAAAAAABAAAA/wAAAAEAAAD/AAAAAQAAAAAAAAD/AAAAAAAAAP8AAAAAAQAAAAAAAAAAAAAA&#10;AAAAAAAAAAEAAAD/AAAAAQAAAAAAAAD/AAAAAAAAAAAAAAAAAAAAAAAAAAAAAAAAAAAA/P7/APv8&#10;/gATDgbhFAYDqjwuFaYzJhLQGAz+AKG+4wD5+/4A/v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+f0A/wABAAsHA9A5IQ7QJisRitXf9E65z+ph8vb9Of7//wMD&#10;AgEAAQAAAP8AAAAAAAAAAAAAAAAAAAABAAAAAAAAAP8AAAAAAAAA/wAAAAAAAAAAAAAAAAAAAAAA&#10;AAAAAAAAAAAAAAAAAAAAAAAAAAAAAP8AAAAAAAAAAAAAAP8AAAAAAAAAAAAAAAAAAAAAAAAA/v8A&#10;AP7+/wACAQH9EAoEx0YxFp8rIQyy2tXv7AsHAwD/AP8A9vn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8AAP3+/wD6/f4AEgwG7DYm&#10;EZ4FBAKeDAcDPrTI4mHs9QBP9Pn9EQYEAgACAgEAAAAAAAAAAAD/AAAAAAAAAAAAAAAAAAAAAAAA&#10;AAAAAAAAAAAAAQAAAP8AAAABAAAA/wAAAAAAAAABAAAAAAAAAP8AAAAAAAAAAAAAAAAAAAABAAAA&#10;AAAAAP3+/wD6/P4ADAcD7xMNAbFNOB6f9Pn9wjEiDwAHBwEA+v3+AP3+/wD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f7/APj6/QABAAAAHBMJwkUsDsI0KR4ir8vpVs3c7l7t8/opAgICAAQDAQABAAAA&#10;/wAAAAAAAAAAAAAAAAAAAAAAAAABAAAAAAAAAAEAAAAAAAAAAQAAAAAAAAAAAAAAAAAAAAAAAAAA&#10;AAAA/wAAAP8AAAD8/f8A/v7+ABMNBtczJBKiUTUXqszX4t4cEwkA2eb0APj6/QAE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+vz+AAECAQAcFAreUTcaiAgD/JIM&#10;CQZKwtTuY+rz+0T3+/4EBgQBAAICAQAAAAAAAAAAAAAAAAD/AAAAAAAAAAAAAAAAAAAAAQAAAP8A&#10;AAABAAAAAAAAAAAAAAD+/v8A+vz/AAcFAvwaDwW8PiwTnfT3+rZJNBr2HBIHAM0CAQD6/P4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AAD7/P4A9/r9AP3+/vY4JRGs9vT8rP0DAjjt9Ppc1+T0VOvy+hcGBAIABQMBAAAAAAD/AAAAAAAA&#10;AAAAAAAAAAAA/wAAAAEAAAAAAAAA/P3/APr8/gAUDgbpKhwMrBIMBqQD/f7IOCURALnQ5wD3+v0A&#10;+/z+AP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+/4A+/3/ABMOBMhIMhbIy9zviOvy+lbS4PNe&#10;4+33LwMBAQACAgEAAgEAAAAAAAAAAAAA/v8AAPz+/wD+//8AHRMJ0S4gDaIVDgaqNSQR5MnZ7gDt&#10;7/kA+Pv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+/wD6&#10;/P4A/P7/5GNFII7h6vaWxtjvSMPW7GHt8/pG+fv/CAcFAgD6+/4ABAQB+BYPBro9KhSfOigRuB8W&#10;Cviux+UA+vz+APz+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8AAPf6/QAGBAP4GA8HsG9NI7ACAAEyp8PjYc7e8UMyIg+9WT0d&#10;n/4A/87m7PgABgQDAPf6/QD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3533;top:987;width:534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5C7B69" w:rsidRPr="00520C79" w:rsidRDefault="005C7B69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left:968;top:1497;width:10466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 w:rsidR="000C6B94">
                        <w:rPr>
                          <w:sz w:val="18"/>
                        </w:rPr>
                        <w:t>Elena Doamna</w:t>
                      </w:r>
                      <w:r>
                        <w:rPr>
                          <w:sz w:val="18"/>
                        </w:rPr>
                        <w:t xml:space="preserve">, nr. </w:t>
                      </w:r>
                      <w:r w:rsidR="000C6B94">
                        <w:rPr>
                          <w:sz w:val="18"/>
                        </w:rPr>
                        <w:t>1A</w:t>
                      </w:r>
                      <w:r>
                        <w:rPr>
                          <w:sz w:val="18"/>
                        </w:rPr>
                        <w:t>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 w:rsidR="000C6B94">
                        <w:rPr>
                          <w:sz w:val="18"/>
                        </w:rPr>
                        <w:t>398</w:t>
                      </w:r>
                    </w:p>
                    <w:p w:rsidR="005C7B69" w:rsidRPr="00520C79" w:rsidRDefault="00591F0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="005C7B69" w:rsidRPr="00520C79">
                        <w:rPr>
                          <w:sz w:val="18"/>
                        </w:rPr>
                        <w:t>el</w:t>
                      </w:r>
                      <w:r w:rsidR="005C7B69">
                        <w:rPr>
                          <w:sz w:val="18"/>
                        </w:rPr>
                        <w:t>efon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3927B9">
                        <w:rPr>
                          <w:sz w:val="18"/>
                        </w:rPr>
                        <w:t xml:space="preserve">0232-235033, </w:t>
                      </w:r>
                      <w:r w:rsidR="00567A13">
                        <w:rPr>
                          <w:sz w:val="18"/>
                        </w:rPr>
                        <w:t>0332-403827</w:t>
                      </w:r>
                      <w:r w:rsidR="005C7B69">
                        <w:rPr>
                          <w:sz w:val="18"/>
                        </w:rPr>
                        <w:t>,</w:t>
                      </w:r>
                      <w:r w:rsidR="003927B9">
                        <w:rPr>
                          <w:sz w:val="18"/>
                        </w:rPr>
                        <w:t xml:space="preserve"> </w:t>
                      </w:r>
                      <w:r w:rsidR="005C7B69">
                        <w:rPr>
                          <w:sz w:val="18"/>
                        </w:rPr>
                        <w:t>fax 0232-255907, 0232-</w:t>
                      </w:r>
                      <w:r w:rsidR="005C7B69"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1823;top:2292;width:8923;height:57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alt="stemaRomania_2019" style="position:absolute;left:2018;top:500;width:1149;height:1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CFLCAAAA2gAAAA8AAABkcnMvZG93bnJldi54bWxEj0+LwjAUxO+C3yE8wZumKrhSjSLKwsqe&#10;/IceH82zLTYvNYlav/1GWPA4zMxvmNmiMZV4kPOlZQWDfgKCOLO65FzBYf/dm4DwAVljZZkUvMjD&#10;Yt5uzTDV9slbeuxCLiKEfYoKihDqVEqfFWTQ921NHL2LdQZDlC6X2uEzwk0lh0kylgZLjgsF1rQq&#10;KLvu7kaBXE9k9Xs8rEf1fTNsjqfb2d3GSnU7zXIKIlATPuH/9o9W8AXvK/EGy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JghSwgAAANoAAAAPAAAAAAAAAAAAAAAAAJ8C&#10;AABkcnMvZG93bnJldi54bWxQSwUGAAAAAAQABAD3AAAAjgMAAAAA&#10;">
                <v:imagedata r:id="rId2" o:title="stemaRomania_2019"/>
              </v:shape>
              <v:shape id="Text Box 9" o:spid="_x0000_s1033" type="#_x0000_t202" style="position:absolute;left:3533;top:567;width:534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D2"/>
    <w:rsid w:val="0003365E"/>
    <w:rsid w:val="000368C7"/>
    <w:rsid w:val="000425F5"/>
    <w:rsid w:val="00056094"/>
    <w:rsid w:val="000740BD"/>
    <w:rsid w:val="000C6B94"/>
    <w:rsid w:val="000D0FE7"/>
    <w:rsid w:val="000F081E"/>
    <w:rsid w:val="00101150"/>
    <w:rsid w:val="001353FD"/>
    <w:rsid w:val="001B1FD6"/>
    <w:rsid w:val="002335CD"/>
    <w:rsid w:val="00251290"/>
    <w:rsid w:val="002539EB"/>
    <w:rsid w:val="00260E40"/>
    <w:rsid w:val="0029238C"/>
    <w:rsid w:val="002A4179"/>
    <w:rsid w:val="002B5729"/>
    <w:rsid w:val="002C1E18"/>
    <w:rsid w:val="002C78AE"/>
    <w:rsid w:val="002E2176"/>
    <w:rsid w:val="003927B9"/>
    <w:rsid w:val="003A5C84"/>
    <w:rsid w:val="00402DA3"/>
    <w:rsid w:val="00474AFC"/>
    <w:rsid w:val="004D43D2"/>
    <w:rsid w:val="004E61ED"/>
    <w:rsid w:val="004F3DA2"/>
    <w:rsid w:val="00526721"/>
    <w:rsid w:val="00567A13"/>
    <w:rsid w:val="00584AF8"/>
    <w:rsid w:val="00585A2A"/>
    <w:rsid w:val="00591F0C"/>
    <w:rsid w:val="005C7B69"/>
    <w:rsid w:val="005C7F05"/>
    <w:rsid w:val="005F7D20"/>
    <w:rsid w:val="00613E5B"/>
    <w:rsid w:val="006203F4"/>
    <w:rsid w:val="00667002"/>
    <w:rsid w:val="00681727"/>
    <w:rsid w:val="00686421"/>
    <w:rsid w:val="006C49DB"/>
    <w:rsid w:val="006F35CD"/>
    <w:rsid w:val="0072554D"/>
    <w:rsid w:val="00731E0F"/>
    <w:rsid w:val="007D72DF"/>
    <w:rsid w:val="00803133"/>
    <w:rsid w:val="00807288"/>
    <w:rsid w:val="008A0780"/>
    <w:rsid w:val="008D2053"/>
    <w:rsid w:val="00906890"/>
    <w:rsid w:val="00961B3E"/>
    <w:rsid w:val="00975C96"/>
    <w:rsid w:val="009954B1"/>
    <w:rsid w:val="00A25F0A"/>
    <w:rsid w:val="00A267CE"/>
    <w:rsid w:val="00A436FA"/>
    <w:rsid w:val="00BA3566"/>
    <w:rsid w:val="00BB08B1"/>
    <w:rsid w:val="00C23DFC"/>
    <w:rsid w:val="00C25D13"/>
    <w:rsid w:val="00C821EB"/>
    <w:rsid w:val="00CC2E34"/>
    <w:rsid w:val="00D03830"/>
    <w:rsid w:val="00D47F82"/>
    <w:rsid w:val="00D62632"/>
    <w:rsid w:val="00DA2892"/>
    <w:rsid w:val="00DF43C7"/>
    <w:rsid w:val="00DF69BF"/>
    <w:rsid w:val="00E23C1E"/>
    <w:rsid w:val="00E44C10"/>
    <w:rsid w:val="00E50516"/>
    <w:rsid w:val="00E5154D"/>
    <w:rsid w:val="00E51AAF"/>
    <w:rsid w:val="00EB26D5"/>
    <w:rsid w:val="00F65E61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  <w:style w:type="character" w:customStyle="1" w:styleId="SubsolCaracter">
    <w:name w:val="Subsol Caracter"/>
    <w:link w:val="Subsol"/>
    <w:uiPriority w:val="99"/>
    <w:rsid w:val="001353F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  <w:style w:type="character" w:customStyle="1" w:styleId="SubsolCaracter">
    <w:name w:val="Subsol Caracter"/>
    <w:link w:val="Subsol"/>
    <w:uiPriority w:val="99"/>
    <w:rsid w:val="001353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.CA-IASI\Desktop\AntetCurteApelIasi-ElenaDna2019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5EDF-A86A-4A70-8D50-769AECB6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AntetCurteApelIasi-ElenaDna2019.dot</Template>
  <TotalTime>47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3</cp:revision>
  <cp:lastPrinted>2020-02-14T08:18:00Z</cp:lastPrinted>
  <dcterms:created xsi:type="dcterms:W3CDTF">2020-02-14T08:09:00Z</dcterms:created>
  <dcterms:modified xsi:type="dcterms:W3CDTF">2020-02-14T10:14:00Z</dcterms:modified>
</cp:coreProperties>
</file>