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A3" w:rsidRPr="005401E2" w:rsidRDefault="003A7FA3" w:rsidP="003A7FA3">
      <w:pPr>
        <w:tabs>
          <w:tab w:val="center" w:pos="142"/>
          <w:tab w:val="left" w:pos="405"/>
        </w:tabs>
        <w:ind w:left="0" w:hanging="1134"/>
        <w:jc w:val="center"/>
        <w:rPr>
          <w:b/>
          <w:lang w:val="ro-RO"/>
        </w:rPr>
      </w:pPr>
    </w:p>
    <w:p w:rsidR="00DE44B1" w:rsidRPr="005401E2" w:rsidRDefault="00DE44B1" w:rsidP="003A7FA3">
      <w:pPr>
        <w:tabs>
          <w:tab w:val="center" w:pos="142"/>
          <w:tab w:val="left" w:pos="405"/>
        </w:tabs>
        <w:ind w:left="0" w:hanging="1134"/>
        <w:jc w:val="center"/>
        <w:rPr>
          <w:b/>
          <w:lang w:val="ro-RO"/>
        </w:rPr>
      </w:pPr>
      <w:r w:rsidRPr="005401E2">
        <w:rPr>
          <w:b/>
          <w:lang w:val="ro-RO"/>
        </w:rPr>
        <w:t>ANUNȚ</w:t>
      </w:r>
    </w:p>
    <w:p w:rsidR="0032422C" w:rsidRPr="005401E2" w:rsidRDefault="0032422C" w:rsidP="00DE44B1">
      <w:pPr>
        <w:tabs>
          <w:tab w:val="center" w:pos="142"/>
        </w:tabs>
        <w:ind w:left="0"/>
        <w:rPr>
          <w:lang w:val="ro-RO"/>
        </w:rPr>
      </w:pPr>
    </w:p>
    <w:p w:rsidR="003A7FA3" w:rsidRPr="005401E2" w:rsidRDefault="003A7FA3" w:rsidP="00DE44B1">
      <w:pPr>
        <w:tabs>
          <w:tab w:val="center" w:pos="142"/>
        </w:tabs>
        <w:ind w:left="0"/>
        <w:rPr>
          <w:lang w:val="ro-RO"/>
        </w:rPr>
      </w:pPr>
    </w:p>
    <w:p w:rsidR="003A7FA3" w:rsidRDefault="008F5B10" w:rsidP="00DE44B1">
      <w:pPr>
        <w:tabs>
          <w:tab w:val="center" w:pos="142"/>
        </w:tabs>
        <w:ind w:left="0"/>
        <w:rPr>
          <w:lang w:val="ro-RO"/>
        </w:rPr>
      </w:pPr>
      <w:r>
        <w:rPr>
          <w:lang w:val="ro-RO"/>
        </w:rPr>
        <w:t xml:space="preserve">Candidaturile depuse </w:t>
      </w:r>
      <w:r w:rsidR="00224FC8">
        <w:rPr>
          <w:lang w:val="ro-RO"/>
        </w:rPr>
        <w:t xml:space="preserve">până </w:t>
      </w:r>
      <w:r>
        <w:rPr>
          <w:lang w:val="ro-RO"/>
        </w:rPr>
        <w:t xml:space="preserve">la </w:t>
      </w:r>
      <w:r w:rsidR="00224FC8">
        <w:rPr>
          <w:lang w:val="ro-RO"/>
        </w:rPr>
        <w:t>data de 24 august 2018, ora 16,30</w:t>
      </w:r>
      <w:r w:rsidR="0074221D">
        <w:rPr>
          <w:lang w:val="ro-RO"/>
        </w:rPr>
        <w:t>,</w:t>
      </w:r>
      <w:r w:rsidR="00224FC8">
        <w:rPr>
          <w:lang w:val="ro-RO"/>
        </w:rPr>
        <w:t xml:space="preserve"> la </w:t>
      </w:r>
      <w:r>
        <w:rPr>
          <w:lang w:val="ro-RO"/>
        </w:rPr>
        <w:t>Ministerul Justiției</w:t>
      </w:r>
      <w:r w:rsidR="0074221D">
        <w:rPr>
          <w:lang w:val="ro-RO"/>
        </w:rPr>
        <w:t>,</w:t>
      </w:r>
      <w:r>
        <w:rPr>
          <w:lang w:val="ro-RO"/>
        </w:rPr>
        <w:t xml:space="preserve"> </w:t>
      </w:r>
      <w:r w:rsidR="0074221D">
        <w:rPr>
          <w:lang w:val="ro-RO"/>
        </w:rPr>
        <w:t xml:space="preserve">în cadrul </w:t>
      </w:r>
      <w:r w:rsidR="0037357F">
        <w:rPr>
          <w:lang w:val="ro-RO"/>
        </w:rPr>
        <w:t>selecți</w:t>
      </w:r>
      <w:r w:rsidR="0074221D">
        <w:rPr>
          <w:lang w:val="ro-RO"/>
        </w:rPr>
        <w:t>ei</w:t>
      </w:r>
      <w:r w:rsidR="00905256">
        <w:rPr>
          <w:lang w:val="ro-RO"/>
        </w:rPr>
        <w:t xml:space="preserve"> candidaților în numele României pentru funcția de judecător la Tribunalul Uniunii Europene sunt</w:t>
      </w:r>
      <w:r w:rsidR="003A7FA3" w:rsidRPr="005401E2">
        <w:rPr>
          <w:lang w:val="ro-RO"/>
        </w:rPr>
        <w:t>:</w:t>
      </w:r>
    </w:p>
    <w:p w:rsidR="00905256" w:rsidRPr="005401E2" w:rsidRDefault="00905256" w:rsidP="00DE44B1">
      <w:pPr>
        <w:tabs>
          <w:tab w:val="center" w:pos="142"/>
        </w:tabs>
        <w:ind w:left="0"/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7938"/>
      </w:tblGrid>
      <w:tr w:rsidR="008F5B10" w:rsidRPr="005401E2" w:rsidTr="008F5B10">
        <w:tc>
          <w:tcPr>
            <w:tcW w:w="1101" w:type="dxa"/>
            <w:vAlign w:val="center"/>
          </w:tcPr>
          <w:p w:rsidR="008F5B10" w:rsidRPr="005401E2" w:rsidRDefault="008F5B10" w:rsidP="0037357F">
            <w:pPr>
              <w:tabs>
                <w:tab w:val="center" w:pos="142"/>
              </w:tabs>
              <w:ind w:left="0"/>
              <w:jc w:val="center"/>
              <w:rPr>
                <w:b/>
                <w:lang w:val="ro-RO"/>
              </w:rPr>
            </w:pPr>
            <w:r w:rsidRPr="005401E2">
              <w:rPr>
                <w:b/>
                <w:lang w:val="ro-RO"/>
              </w:rPr>
              <w:t>Nr. crt.</w:t>
            </w:r>
          </w:p>
        </w:tc>
        <w:tc>
          <w:tcPr>
            <w:tcW w:w="7938" w:type="dxa"/>
            <w:vAlign w:val="center"/>
          </w:tcPr>
          <w:p w:rsidR="008F5B10" w:rsidRPr="005401E2" w:rsidRDefault="008F5B10" w:rsidP="0037357F">
            <w:pPr>
              <w:tabs>
                <w:tab w:val="center" w:pos="142"/>
              </w:tabs>
              <w:ind w:left="0"/>
              <w:jc w:val="left"/>
              <w:rPr>
                <w:b/>
                <w:lang w:val="ro-RO"/>
              </w:rPr>
            </w:pPr>
            <w:r w:rsidRPr="005401E2">
              <w:rPr>
                <w:b/>
                <w:lang w:val="ro-RO"/>
              </w:rPr>
              <w:t>Nume și prenume</w:t>
            </w:r>
          </w:p>
        </w:tc>
      </w:tr>
      <w:tr w:rsidR="008F5B10" w:rsidRPr="005401E2" w:rsidTr="008F5B10">
        <w:tc>
          <w:tcPr>
            <w:tcW w:w="1101" w:type="dxa"/>
          </w:tcPr>
          <w:p w:rsidR="008F5B10" w:rsidRPr="00905256" w:rsidRDefault="008F5B10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8F5B10" w:rsidRPr="005401E2" w:rsidRDefault="001376FC" w:rsidP="00DE44B1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Petre MATEI</w:t>
            </w:r>
          </w:p>
        </w:tc>
      </w:tr>
      <w:tr w:rsidR="008F5B10" w:rsidRPr="005401E2" w:rsidTr="008F5B10">
        <w:tc>
          <w:tcPr>
            <w:tcW w:w="1101" w:type="dxa"/>
          </w:tcPr>
          <w:p w:rsidR="008F5B10" w:rsidRPr="00905256" w:rsidRDefault="008F5B10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8F5B10" w:rsidRPr="005401E2" w:rsidRDefault="001376FC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Claudia JDERU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1376FC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Diana Magdalena BULANCEA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1376FC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Elena Diana UNGUREANU</w:t>
            </w:r>
          </w:p>
        </w:tc>
      </w:tr>
      <w:tr w:rsidR="00C34D8E" w:rsidRPr="005401E2" w:rsidTr="008F5B10">
        <w:tc>
          <w:tcPr>
            <w:tcW w:w="1101" w:type="dxa"/>
          </w:tcPr>
          <w:p w:rsidR="00C34D8E" w:rsidRPr="00905256" w:rsidRDefault="00C34D8E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C34D8E" w:rsidRDefault="00C34D8E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Mircea CRISTE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1376FC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Andreia Liana CONSTANDA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1376FC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Laura Mihaela IVANOVICI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1376FC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Ioana Andreea MAREȘ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434135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Mirela STANCU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434135" w:rsidRDefault="00434135" w:rsidP="00434135">
            <w:pPr>
              <w:tabs>
                <w:tab w:val="center" w:pos="142"/>
              </w:tabs>
              <w:ind w:left="0"/>
              <w:rPr>
                <w:i/>
                <w:lang w:val="ro-RO"/>
              </w:rPr>
            </w:pPr>
            <w:r>
              <w:rPr>
                <w:lang w:val="ro-RO"/>
              </w:rPr>
              <w:t>Constantin - Virgil  IVAN - CUCU</w:t>
            </w:r>
          </w:p>
        </w:tc>
      </w:tr>
      <w:tr w:rsidR="00224FC8" w:rsidRPr="005401E2" w:rsidTr="008F5B10">
        <w:tc>
          <w:tcPr>
            <w:tcW w:w="1101" w:type="dxa"/>
          </w:tcPr>
          <w:p w:rsidR="00224FC8" w:rsidRPr="00905256" w:rsidRDefault="00224FC8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224FC8" w:rsidRDefault="00C34D8E" w:rsidP="00434135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Ionel OLTEANU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434135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Cristiana – Georgeta BUDILEANU</w:t>
            </w:r>
          </w:p>
        </w:tc>
      </w:tr>
      <w:tr w:rsidR="00905256" w:rsidRPr="005401E2" w:rsidTr="008F5B10">
        <w:tc>
          <w:tcPr>
            <w:tcW w:w="1101" w:type="dxa"/>
          </w:tcPr>
          <w:p w:rsidR="00905256" w:rsidRPr="00905256" w:rsidRDefault="00905256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905256" w:rsidRPr="005401E2" w:rsidRDefault="00434135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Răzvan – Horațiu RADU</w:t>
            </w:r>
          </w:p>
        </w:tc>
      </w:tr>
      <w:tr w:rsidR="00434135" w:rsidRPr="005401E2" w:rsidTr="008F5B10">
        <w:tc>
          <w:tcPr>
            <w:tcW w:w="1101" w:type="dxa"/>
          </w:tcPr>
          <w:p w:rsidR="00434135" w:rsidRPr="00905256" w:rsidRDefault="00434135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434135" w:rsidRDefault="00C34D8E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Ecaterina – Raluca TOMA</w:t>
            </w:r>
          </w:p>
        </w:tc>
      </w:tr>
      <w:tr w:rsidR="00434135" w:rsidRPr="005401E2" w:rsidTr="008F5B10">
        <w:tc>
          <w:tcPr>
            <w:tcW w:w="1101" w:type="dxa"/>
          </w:tcPr>
          <w:p w:rsidR="00434135" w:rsidRPr="00905256" w:rsidRDefault="00434135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434135" w:rsidRDefault="00C34D8E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Irina ZLĂTESCU</w:t>
            </w:r>
          </w:p>
        </w:tc>
      </w:tr>
      <w:tr w:rsidR="008B759B" w:rsidRPr="005401E2" w:rsidTr="008F5B10">
        <w:tc>
          <w:tcPr>
            <w:tcW w:w="1101" w:type="dxa"/>
          </w:tcPr>
          <w:p w:rsidR="008B759B" w:rsidRPr="00905256" w:rsidRDefault="008B759B" w:rsidP="00905256">
            <w:pPr>
              <w:pStyle w:val="ListParagraph"/>
              <w:numPr>
                <w:ilvl w:val="0"/>
                <w:numId w:val="25"/>
              </w:numPr>
              <w:tabs>
                <w:tab w:val="center" w:pos="142"/>
              </w:tabs>
              <w:rPr>
                <w:lang w:val="ro-RO"/>
              </w:rPr>
            </w:pPr>
          </w:p>
        </w:tc>
        <w:tc>
          <w:tcPr>
            <w:tcW w:w="7938" w:type="dxa"/>
          </w:tcPr>
          <w:p w:rsidR="008B759B" w:rsidRDefault="008B759B" w:rsidP="0037357F">
            <w:pPr>
              <w:tabs>
                <w:tab w:val="center" w:pos="142"/>
              </w:tabs>
              <w:ind w:left="0"/>
              <w:rPr>
                <w:lang w:val="ro-RO"/>
              </w:rPr>
            </w:pPr>
            <w:r>
              <w:rPr>
                <w:lang w:val="ro-RO"/>
              </w:rPr>
              <w:t>Camelia – Lilieana GHEORGHIU</w:t>
            </w:r>
            <w:bookmarkStart w:id="0" w:name="_GoBack"/>
            <w:bookmarkEnd w:id="0"/>
          </w:p>
        </w:tc>
      </w:tr>
    </w:tbl>
    <w:p w:rsidR="003A7FA3" w:rsidRPr="005401E2" w:rsidRDefault="003A7FA3" w:rsidP="00DE44B1">
      <w:pPr>
        <w:tabs>
          <w:tab w:val="center" w:pos="142"/>
        </w:tabs>
        <w:ind w:left="0"/>
        <w:rPr>
          <w:lang w:val="ro-RO"/>
        </w:rPr>
      </w:pPr>
    </w:p>
    <w:p w:rsidR="003A7FA3" w:rsidRPr="005401E2" w:rsidRDefault="003A7FA3" w:rsidP="00DE44B1">
      <w:pPr>
        <w:tabs>
          <w:tab w:val="center" w:pos="142"/>
        </w:tabs>
        <w:ind w:left="0"/>
        <w:rPr>
          <w:lang w:val="ro-RO"/>
        </w:rPr>
      </w:pPr>
    </w:p>
    <w:p w:rsidR="003A7FA3" w:rsidRPr="005401E2" w:rsidRDefault="003A7FA3" w:rsidP="00DE44B1">
      <w:pPr>
        <w:tabs>
          <w:tab w:val="center" w:pos="142"/>
        </w:tabs>
        <w:ind w:left="0"/>
        <w:rPr>
          <w:lang w:val="ro-RO"/>
        </w:rPr>
      </w:pPr>
    </w:p>
    <w:p w:rsidR="003A7FA3" w:rsidRPr="005401E2" w:rsidRDefault="003A7FA3" w:rsidP="00DE44B1">
      <w:pPr>
        <w:tabs>
          <w:tab w:val="center" w:pos="142"/>
        </w:tabs>
        <w:ind w:left="0"/>
        <w:rPr>
          <w:lang w:val="ro-RO"/>
        </w:rPr>
      </w:pPr>
      <w:r w:rsidRPr="005401E2">
        <w:rPr>
          <w:lang w:val="ro-RO"/>
        </w:rPr>
        <w:t xml:space="preserve">Afișat azi, </w:t>
      </w:r>
    </w:p>
    <w:p w:rsidR="003A7FA3" w:rsidRPr="005401E2" w:rsidRDefault="001E0102" w:rsidP="00DE44B1">
      <w:pPr>
        <w:tabs>
          <w:tab w:val="center" w:pos="142"/>
        </w:tabs>
        <w:ind w:left="0"/>
        <w:rPr>
          <w:lang w:val="ro-RO"/>
        </w:rPr>
      </w:pPr>
      <w:r>
        <w:rPr>
          <w:lang w:val="ro-RO"/>
        </w:rPr>
        <w:t>2</w:t>
      </w:r>
      <w:r w:rsidR="0037357F">
        <w:rPr>
          <w:lang w:val="ro-RO"/>
        </w:rPr>
        <w:t>4</w:t>
      </w:r>
      <w:r w:rsidR="003A7FA3" w:rsidRPr="005401E2">
        <w:rPr>
          <w:lang w:val="ro-RO"/>
        </w:rPr>
        <w:t>.0</w:t>
      </w:r>
      <w:r w:rsidR="008F5B10">
        <w:rPr>
          <w:lang w:val="ro-RO"/>
        </w:rPr>
        <w:t>8</w:t>
      </w:r>
      <w:r w:rsidR="003A7FA3" w:rsidRPr="005401E2">
        <w:rPr>
          <w:lang w:val="ro-RO"/>
        </w:rPr>
        <w:t xml:space="preserve">.2018, ora </w:t>
      </w:r>
      <w:r w:rsidR="008F5B10">
        <w:rPr>
          <w:lang w:val="ro-RO"/>
        </w:rPr>
        <w:t>16,30</w:t>
      </w:r>
    </w:p>
    <w:sectPr w:rsidR="003A7FA3" w:rsidRPr="005401E2" w:rsidSect="003A7FA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567" w:bottom="1134" w:left="2410" w:header="426" w:footer="7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E53" w:rsidRDefault="00F21E53" w:rsidP="00CD5B3B">
      <w:r>
        <w:separator/>
      </w:r>
    </w:p>
  </w:endnote>
  <w:endnote w:type="continuationSeparator" w:id="0">
    <w:p w:rsidR="00F21E53" w:rsidRDefault="00F21E53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2981"/>
    </w:tblGrid>
    <w:tr w:rsidR="004037DE" w:rsidRPr="008B759B" w:rsidTr="006419AA">
      <w:tc>
        <w:tcPr>
          <w:tcW w:w="1566" w:type="dxa"/>
          <w:shd w:val="clear" w:color="auto" w:fill="auto"/>
        </w:tcPr>
        <w:p w:rsidR="004037DE" w:rsidRPr="00036CF6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036CF6">
            <w:rPr>
              <w:rFonts w:ascii="Times New Roman" w:eastAsia="Times New Roman" w:hAnsi="Times New Roman"/>
              <w:noProof/>
              <w:sz w:val="24"/>
              <w:szCs w:val="24"/>
            </w:rPr>
            <w:drawing>
              <wp:inline distT="0" distB="0" distL="0" distR="0" wp14:anchorId="2A151170" wp14:editId="054AB11C">
                <wp:extent cx="857250" cy="428625"/>
                <wp:effectExtent l="0" t="0" r="0" b="9525"/>
                <wp:docPr id="57" name="Imagine 8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820" cy="42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4037DE" w:rsidRPr="00036CF6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Str. Apolodor nr. 17, sector 5, 050741 Bucureşti, România</w:t>
          </w:r>
        </w:p>
        <w:p w:rsidR="004037DE" w:rsidRPr="00036CF6" w:rsidRDefault="004037DE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4037DE" w:rsidRPr="00036CF6" w:rsidRDefault="00F21E53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  <w:hyperlink r:id="rId2" w:history="1">
            <w:r w:rsidR="004037DE" w:rsidRPr="00036CF6">
              <w:rPr>
                <w:color w:val="0000FF" w:themeColor="hyperlink"/>
                <w:sz w:val="14"/>
                <w:szCs w:val="14"/>
                <w:u w:val="single"/>
              </w:rPr>
              <w:t>www.just.ro</w:t>
            </w:r>
          </w:hyperlink>
        </w:p>
      </w:tc>
      <w:tc>
        <w:tcPr>
          <w:tcW w:w="2981" w:type="dxa"/>
          <w:shd w:val="clear" w:color="auto" w:fill="auto"/>
          <w:vAlign w:val="center"/>
        </w:tcPr>
        <w:p w:rsidR="004037DE" w:rsidRPr="00652652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652652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652652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3F3AA3">
            <w:rPr>
              <w:noProof/>
              <w:sz w:val="14"/>
              <w:szCs w:val="14"/>
              <w:lang w:val="es-ES"/>
            </w:rPr>
            <w:t>2</w:t>
          </w:r>
          <w:r w:rsidRPr="00036CF6">
            <w:rPr>
              <w:sz w:val="14"/>
              <w:szCs w:val="14"/>
            </w:rPr>
            <w:fldChar w:fldCharType="end"/>
          </w:r>
          <w:r w:rsidRPr="00652652">
            <w:rPr>
              <w:sz w:val="14"/>
              <w:szCs w:val="14"/>
              <w:lang w:val="es-ES"/>
            </w:rPr>
            <w:t xml:space="preserve"> din </w:t>
          </w:r>
          <w:r w:rsidR="00204051">
            <w:rPr>
              <w:sz w:val="14"/>
              <w:szCs w:val="14"/>
              <w:lang w:val="es-ES"/>
            </w:rPr>
            <w:t>2</w:t>
          </w:r>
        </w:p>
        <w:p w:rsidR="004037DE" w:rsidRPr="00652652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4037DE" w:rsidRPr="00652652" w:rsidRDefault="001F7941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>COD: FS-01-04-ver.4</w:t>
          </w:r>
        </w:p>
        <w:p w:rsidR="004037DE" w:rsidRPr="00036CF6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</w:p>
      </w:tc>
    </w:tr>
  </w:tbl>
  <w:p w:rsidR="004037DE" w:rsidRPr="00652652" w:rsidRDefault="004037DE" w:rsidP="00E80D5E">
    <w:pPr>
      <w:pStyle w:val="Footer"/>
      <w:ind w:left="0"/>
      <w:rPr>
        <w:sz w:val="14"/>
        <w:szCs w:val="14"/>
        <w:lang w:val="es-E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701" w:type="dxa"/>
      <w:tblLook w:val="04A0" w:firstRow="1" w:lastRow="0" w:firstColumn="1" w:lastColumn="0" w:noHBand="0" w:noVBand="1"/>
    </w:tblPr>
    <w:tblGrid>
      <w:gridCol w:w="1566"/>
      <w:gridCol w:w="5986"/>
      <w:gridCol w:w="2981"/>
    </w:tblGrid>
    <w:tr w:rsidR="004037DE" w:rsidRPr="008B759B" w:rsidTr="00036CF6">
      <w:tc>
        <w:tcPr>
          <w:tcW w:w="1566" w:type="dxa"/>
          <w:shd w:val="clear" w:color="auto" w:fill="auto"/>
        </w:tcPr>
        <w:p w:rsidR="004037DE" w:rsidRPr="00036CF6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-108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es-ES" w:eastAsia="ro-RO"/>
            </w:rPr>
          </w:pPr>
          <w:r w:rsidRPr="00036CF6">
            <w:rPr>
              <w:rFonts w:ascii="Times New Roman" w:eastAsia="Times New Roman" w:hAnsi="Times New Roman"/>
              <w:noProof/>
              <w:sz w:val="24"/>
              <w:szCs w:val="24"/>
            </w:rPr>
            <w:drawing>
              <wp:inline distT="0" distB="0" distL="0" distR="0" wp14:anchorId="7DC6340A" wp14:editId="37C76F3A">
                <wp:extent cx="857250" cy="428625"/>
                <wp:effectExtent l="0" t="0" r="0" b="9525"/>
                <wp:docPr id="60" name="Imagine 7" descr="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820" cy="42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6" w:type="dxa"/>
          <w:tcBorders>
            <w:left w:val="nil"/>
          </w:tcBorders>
          <w:shd w:val="clear" w:color="auto" w:fill="auto"/>
        </w:tcPr>
        <w:p w:rsidR="004037DE" w:rsidRPr="00036CF6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Str. Apolodor nr. 17, sector 5, 050741 Bucureşti, România</w:t>
          </w:r>
        </w:p>
        <w:p w:rsidR="004037DE" w:rsidRPr="00036CF6" w:rsidRDefault="004037DE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r w:rsidRPr="00036CF6">
            <w:rPr>
              <w:sz w:val="14"/>
              <w:szCs w:val="14"/>
            </w:rPr>
            <w:t>Tel. +4 037 204 1999</w:t>
          </w:r>
        </w:p>
        <w:p w:rsidR="004037DE" w:rsidRPr="00036CF6" w:rsidRDefault="00F21E53" w:rsidP="00036CF6">
          <w:pPr>
            <w:tabs>
              <w:tab w:val="center" w:pos="4320"/>
              <w:tab w:val="right" w:pos="8640"/>
            </w:tabs>
            <w:spacing w:after="0"/>
            <w:ind w:left="0"/>
            <w:rPr>
              <w:sz w:val="14"/>
              <w:szCs w:val="14"/>
            </w:rPr>
          </w:pPr>
          <w:hyperlink r:id="rId2" w:history="1">
            <w:r w:rsidR="004037DE" w:rsidRPr="00036CF6">
              <w:rPr>
                <w:color w:val="0000FF" w:themeColor="hyperlink"/>
                <w:sz w:val="14"/>
                <w:szCs w:val="14"/>
                <w:u w:val="single"/>
              </w:rPr>
              <w:t>www.just.ro</w:t>
            </w:r>
          </w:hyperlink>
        </w:p>
        <w:p w:rsidR="004037DE" w:rsidRPr="00036CF6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left"/>
            <w:rPr>
              <w:rFonts w:ascii="Arial" w:eastAsia="Times New Roman" w:hAnsi="Arial" w:cs="Arial"/>
              <w:b/>
              <w:color w:val="003366"/>
              <w:sz w:val="16"/>
              <w:szCs w:val="16"/>
              <w:lang w:val="ro-RO" w:eastAsia="ro-RO"/>
            </w:rPr>
          </w:pPr>
        </w:p>
      </w:tc>
      <w:tc>
        <w:tcPr>
          <w:tcW w:w="2981" w:type="dxa"/>
          <w:shd w:val="clear" w:color="auto" w:fill="auto"/>
        </w:tcPr>
        <w:p w:rsidR="004037DE" w:rsidRPr="00652652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  <w:r w:rsidRPr="00652652">
            <w:rPr>
              <w:sz w:val="14"/>
              <w:szCs w:val="14"/>
              <w:lang w:val="es-ES"/>
            </w:rPr>
            <w:t xml:space="preserve">Pagina </w:t>
          </w:r>
          <w:r w:rsidRPr="00036CF6">
            <w:rPr>
              <w:sz w:val="14"/>
              <w:szCs w:val="14"/>
            </w:rPr>
            <w:fldChar w:fldCharType="begin"/>
          </w:r>
          <w:r w:rsidRPr="00652652">
            <w:rPr>
              <w:sz w:val="14"/>
              <w:szCs w:val="14"/>
              <w:lang w:val="es-ES"/>
            </w:rPr>
            <w:instrText xml:space="preserve"> PAGE </w:instrText>
          </w:r>
          <w:r w:rsidRPr="00036CF6">
            <w:rPr>
              <w:sz w:val="14"/>
              <w:szCs w:val="14"/>
            </w:rPr>
            <w:fldChar w:fldCharType="separate"/>
          </w:r>
          <w:r w:rsidR="008B759B">
            <w:rPr>
              <w:noProof/>
              <w:sz w:val="14"/>
              <w:szCs w:val="14"/>
              <w:lang w:val="es-ES"/>
            </w:rPr>
            <w:t>1</w:t>
          </w:r>
          <w:r w:rsidRPr="00036CF6">
            <w:rPr>
              <w:sz w:val="14"/>
              <w:szCs w:val="14"/>
            </w:rPr>
            <w:fldChar w:fldCharType="end"/>
          </w:r>
          <w:r w:rsidRPr="00652652">
            <w:rPr>
              <w:sz w:val="14"/>
              <w:szCs w:val="14"/>
              <w:lang w:val="es-ES"/>
            </w:rPr>
            <w:t xml:space="preserve"> din </w:t>
          </w:r>
          <w:r w:rsidR="00DE44B1" w:rsidRPr="0037357F">
            <w:rPr>
              <w:sz w:val="14"/>
              <w:szCs w:val="14"/>
              <w:lang w:val="es-ES"/>
            </w:rPr>
            <w:t>1</w:t>
          </w:r>
        </w:p>
        <w:p w:rsidR="004037DE" w:rsidRPr="00652652" w:rsidRDefault="004037DE" w:rsidP="00036CF6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sz w:val="14"/>
              <w:szCs w:val="14"/>
              <w:lang w:val="es-ES"/>
            </w:rPr>
          </w:pPr>
        </w:p>
        <w:p w:rsidR="004037DE" w:rsidRPr="00036CF6" w:rsidRDefault="004037DE" w:rsidP="001F7941">
          <w:pPr>
            <w:tabs>
              <w:tab w:val="center" w:pos="4536"/>
              <w:tab w:val="right" w:pos="9072"/>
            </w:tabs>
            <w:spacing w:after="0" w:line="240" w:lineRule="auto"/>
            <w:ind w:left="0"/>
            <w:jc w:val="right"/>
            <w:rPr>
              <w:rFonts w:ascii="Arial" w:eastAsia="Times New Roman" w:hAnsi="Arial" w:cs="Arial"/>
              <w:b/>
              <w:sz w:val="16"/>
              <w:szCs w:val="16"/>
              <w:lang w:val="ro-RO" w:eastAsia="ro-RO"/>
            </w:rPr>
          </w:pPr>
          <w:r w:rsidRPr="00652652">
            <w:rPr>
              <w:sz w:val="14"/>
              <w:szCs w:val="14"/>
              <w:lang w:val="es-ES"/>
            </w:rPr>
            <w:t>COD: FS-01-04-ver.</w:t>
          </w:r>
          <w:r w:rsidR="001F7941">
            <w:rPr>
              <w:sz w:val="14"/>
              <w:szCs w:val="14"/>
              <w:lang w:val="es-ES"/>
            </w:rPr>
            <w:t>4</w:t>
          </w:r>
        </w:p>
      </w:tc>
    </w:tr>
  </w:tbl>
  <w:p w:rsidR="004037DE" w:rsidRPr="00652652" w:rsidRDefault="004037DE" w:rsidP="001406EF">
    <w:pPr>
      <w:pStyle w:val="Footer"/>
      <w:ind w:left="0"/>
      <w:rPr>
        <w:sz w:val="14"/>
        <w:szCs w:val="1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E53" w:rsidRDefault="00F21E53" w:rsidP="00CD5B3B">
      <w:r>
        <w:separator/>
      </w:r>
    </w:p>
  </w:footnote>
  <w:footnote w:type="continuationSeparator" w:id="0">
    <w:p w:rsidR="00F21E53" w:rsidRDefault="00F21E53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7DE" w:rsidRDefault="004037DE" w:rsidP="008A4458">
    <w:pPr>
      <w:pStyle w:val="Header"/>
      <w:ind w:left="0"/>
    </w:pPr>
  </w:p>
  <w:p w:rsidR="004037DE" w:rsidRPr="00CD5B3B" w:rsidRDefault="004037DE" w:rsidP="008A4458">
    <w:pPr>
      <w:pStyle w:val="Header"/>
      <w:ind w:left="0"/>
    </w:pPr>
    <w:r>
      <w:rPr>
        <w:noProof/>
      </w:rPr>
      <w:drawing>
        <wp:inline distT="0" distB="0" distL="0" distR="0" wp14:anchorId="5DAB9C62" wp14:editId="1B9B348B">
          <wp:extent cx="1959610" cy="201930"/>
          <wp:effectExtent l="0" t="0" r="2540" b="7620"/>
          <wp:docPr id="56" name="Picture 56" descr="D:\Profiles\Viorel.Streza\Desktop\template min 4 radu\logo_antet\logo_antet_MJ_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D:\Profiles\Viorel.Streza\Desktop\template min 4 radu\logo_antet\logo_antet_MJ_p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15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4037DE" w:rsidTr="008A4458">
      <w:tc>
        <w:tcPr>
          <w:tcW w:w="6804" w:type="dxa"/>
          <w:shd w:val="clear" w:color="auto" w:fill="auto"/>
        </w:tcPr>
        <w:p w:rsidR="004037DE" w:rsidRPr="00CD5B3B" w:rsidRDefault="006C630F" w:rsidP="00C20EF1">
          <w:pPr>
            <w:pStyle w:val="MediumGrid21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5225000" wp14:editId="70640D94">
                <wp:simplePos x="0" y="0"/>
                <wp:positionH relativeFrom="page">
                  <wp:posOffset>3810</wp:posOffset>
                </wp:positionH>
                <wp:positionV relativeFrom="page">
                  <wp:posOffset>137795</wp:posOffset>
                </wp:positionV>
                <wp:extent cx="2816225" cy="899795"/>
                <wp:effectExtent l="0" t="0" r="3175" b="0"/>
                <wp:wrapThrough wrapText="bothSides">
                  <wp:wrapPolygon edited="0">
                    <wp:start x="2192" y="0"/>
                    <wp:lineTo x="1315" y="1372"/>
                    <wp:lineTo x="0" y="5488"/>
                    <wp:lineTo x="0" y="16006"/>
                    <wp:lineTo x="1753" y="21036"/>
                    <wp:lineTo x="2192" y="21036"/>
                    <wp:lineTo x="4676" y="21036"/>
                    <wp:lineTo x="5114" y="21036"/>
                    <wp:lineTo x="6867" y="15548"/>
                    <wp:lineTo x="21478" y="13262"/>
                    <wp:lineTo x="21478" y="8689"/>
                    <wp:lineTo x="7159" y="6402"/>
                    <wp:lineTo x="5406" y="915"/>
                    <wp:lineTo x="4676" y="0"/>
                    <wp:lineTo x="2192" y="0"/>
                  </wp:wrapPolygon>
                </wp:wrapThrough>
                <wp:docPr id="58" name="Imagine 5" descr="logo MJ albast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J albast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6225" cy="89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1" w:type="dxa"/>
          <w:shd w:val="clear" w:color="auto" w:fill="auto"/>
          <w:vAlign w:val="center"/>
        </w:tcPr>
        <w:p w:rsidR="004037DE" w:rsidRDefault="00697751" w:rsidP="00E562FC">
          <w:pPr>
            <w:pStyle w:val="MediumGrid21"/>
            <w:jc w:val="right"/>
          </w:pPr>
          <w:r w:rsidRPr="009E6B1C">
            <w:rPr>
              <w:noProof/>
            </w:rPr>
            <w:drawing>
              <wp:inline distT="0" distB="0" distL="0" distR="0" wp14:anchorId="4597DDE3" wp14:editId="6E2837B6">
                <wp:extent cx="1277756" cy="903464"/>
                <wp:effectExtent l="0" t="0" r="0" b="0"/>
                <wp:docPr id="59" name="Imagine 6" descr="C:\Users\leonard.anghel\Desktop\logo_centenar_ROMANIA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leonard.anghel\Desktop\logo_centenar_ROMANIA_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455" cy="925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037DE" w:rsidRDefault="004037DE" w:rsidP="002B2D08">
    <w:pPr>
      <w:pStyle w:val="Header"/>
      <w:spacing w:after="0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4A3B"/>
    <w:multiLevelType w:val="hybridMultilevel"/>
    <w:tmpl w:val="8604D312"/>
    <w:lvl w:ilvl="0" w:tplc="FDE609FC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D9346C"/>
    <w:multiLevelType w:val="hybridMultilevel"/>
    <w:tmpl w:val="11AEAA9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805B5"/>
    <w:multiLevelType w:val="hybridMultilevel"/>
    <w:tmpl w:val="AA62F532"/>
    <w:lvl w:ilvl="0" w:tplc="97BEDE88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A29C1"/>
    <w:multiLevelType w:val="hybridMultilevel"/>
    <w:tmpl w:val="0ED4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D7009"/>
    <w:multiLevelType w:val="hybridMultilevel"/>
    <w:tmpl w:val="2856B4B8"/>
    <w:lvl w:ilvl="0" w:tplc="584AA48C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A7FD2"/>
    <w:multiLevelType w:val="hybridMultilevel"/>
    <w:tmpl w:val="267CD1CA"/>
    <w:lvl w:ilvl="0" w:tplc="4828B98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C861C6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AAC72E2"/>
    <w:multiLevelType w:val="hybridMultilevel"/>
    <w:tmpl w:val="01322BEA"/>
    <w:lvl w:ilvl="0" w:tplc="61A091C0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46CF6"/>
    <w:multiLevelType w:val="hybridMultilevel"/>
    <w:tmpl w:val="BA909510"/>
    <w:lvl w:ilvl="0" w:tplc="91304998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C0F00"/>
    <w:multiLevelType w:val="hybridMultilevel"/>
    <w:tmpl w:val="629424C4"/>
    <w:lvl w:ilvl="0" w:tplc="5ADE66F6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761AD"/>
    <w:multiLevelType w:val="hybridMultilevel"/>
    <w:tmpl w:val="528AE186"/>
    <w:lvl w:ilvl="0" w:tplc="3536DCE8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76926"/>
    <w:multiLevelType w:val="hybridMultilevel"/>
    <w:tmpl w:val="E6C22998"/>
    <w:lvl w:ilvl="0" w:tplc="DFE4B1A8">
      <w:start w:val="4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CC1D09"/>
    <w:multiLevelType w:val="hybridMultilevel"/>
    <w:tmpl w:val="80280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04D12"/>
    <w:multiLevelType w:val="hybridMultilevel"/>
    <w:tmpl w:val="D8DC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F62CF5"/>
    <w:multiLevelType w:val="hybridMultilevel"/>
    <w:tmpl w:val="73C6E11C"/>
    <w:lvl w:ilvl="0" w:tplc="5B38F5DA">
      <w:start w:val="7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3C0A1B"/>
    <w:multiLevelType w:val="hybridMultilevel"/>
    <w:tmpl w:val="AEDEF6C2"/>
    <w:lvl w:ilvl="0" w:tplc="AF8032B4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564616"/>
    <w:multiLevelType w:val="hybridMultilevel"/>
    <w:tmpl w:val="F572BD2E"/>
    <w:lvl w:ilvl="0" w:tplc="E990F126">
      <w:start w:val="3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45806F80"/>
    <w:multiLevelType w:val="hybridMultilevel"/>
    <w:tmpl w:val="F6EC66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600DA"/>
    <w:multiLevelType w:val="hybridMultilevel"/>
    <w:tmpl w:val="66CACC60"/>
    <w:lvl w:ilvl="0" w:tplc="CA78E002"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B1634"/>
    <w:multiLevelType w:val="hybridMultilevel"/>
    <w:tmpl w:val="CE2617A4"/>
    <w:lvl w:ilvl="0" w:tplc="AC861C6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1D201D"/>
    <w:multiLevelType w:val="hybridMultilevel"/>
    <w:tmpl w:val="8568579E"/>
    <w:lvl w:ilvl="0" w:tplc="D26AE46E">
      <w:start w:val="1"/>
      <w:numFmt w:val="upperLetter"/>
      <w:lvlText w:val="%1."/>
      <w:lvlJc w:val="left"/>
      <w:pPr>
        <w:ind w:left="720" w:hanging="360"/>
      </w:pPr>
      <w:rPr>
        <w:rFonts w:ascii="Trebuchet MS" w:eastAsia="MS Mincho" w:hAnsi="Trebuchet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F33AE"/>
    <w:multiLevelType w:val="hybridMultilevel"/>
    <w:tmpl w:val="ABB60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3F381F"/>
    <w:multiLevelType w:val="hybridMultilevel"/>
    <w:tmpl w:val="9CD4E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DC368F"/>
    <w:multiLevelType w:val="hybridMultilevel"/>
    <w:tmpl w:val="7D328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F07DE0"/>
    <w:multiLevelType w:val="hybridMultilevel"/>
    <w:tmpl w:val="859077D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8552BD8"/>
    <w:multiLevelType w:val="hybridMultilevel"/>
    <w:tmpl w:val="82461B2A"/>
    <w:lvl w:ilvl="0" w:tplc="1BEA48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7"/>
  </w:num>
  <w:num w:numId="7">
    <w:abstractNumId w:val="12"/>
  </w:num>
  <w:num w:numId="8">
    <w:abstractNumId w:val="0"/>
  </w:num>
  <w:num w:numId="9">
    <w:abstractNumId w:val="6"/>
  </w:num>
  <w:num w:numId="10">
    <w:abstractNumId w:val="5"/>
  </w:num>
  <w:num w:numId="11">
    <w:abstractNumId w:val="18"/>
  </w:num>
  <w:num w:numId="12">
    <w:abstractNumId w:val="16"/>
  </w:num>
  <w:num w:numId="13">
    <w:abstractNumId w:val="15"/>
  </w:num>
  <w:num w:numId="14">
    <w:abstractNumId w:val="20"/>
  </w:num>
  <w:num w:numId="15">
    <w:abstractNumId w:val="13"/>
  </w:num>
  <w:num w:numId="16">
    <w:abstractNumId w:val="21"/>
  </w:num>
  <w:num w:numId="17">
    <w:abstractNumId w:val="19"/>
  </w:num>
  <w:num w:numId="18">
    <w:abstractNumId w:val="14"/>
  </w:num>
  <w:num w:numId="19">
    <w:abstractNumId w:val="9"/>
  </w:num>
  <w:num w:numId="20">
    <w:abstractNumId w:val="8"/>
  </w:num>
  <w:num w:numId="21">
    <w:abstractNumId w:val="17"/>
  </w:num>
  <w:num w:numId="22">
    <w:abstractNumId w:val="10"/>
  </w:num>
  <w:num w:numId="23">
    <w:abstractNumId w:val="3"/>
  </w:num>
  <w:num w:numId="24">
    <w:abstractNumId w:val="1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2C"/>
    <w:rsid w:val="00020C6E"/>
    <w:rsid w:val="00023330"/>
    <w:rsid w:val="00035BE4"/>
    <w:rsid w:val="00036CF6"/>
    <w:rsid w:val="00053504"/>
    <w:rsid w:val="000715D8"/>
    <w:rsid w:val="00076235"/>
    <w:rsid w:val="000837E8"/>
    <w:rsid w:val="00083C5E"/>
    <w:rsid w:val="0008590A"/>
    <w:rsid w:val="00086E33"/>
    <w:rsid w:val="0009434B"/>
    <w:rsid w:val="00095640"/>
    <w:rsid w:val="000E1BF7"/>
    <w:rsid w:val="000F52D3"/>
    <w:rsid w:val="00100F36"/>
    <w:rsid w:val="001049AD"/>
    <w:rsid w:val="00104A99"/>
    <w:rsid w:val="00105474"/>
    <w:rsid w:val="001222AA"/>
    <w:rsid w:val="00122EF8"/>
    <w:rsid w:val="00135D66"/>
    <w:rsid w:val="001376FC"/>
    <w:rsid w:val="001406EF"/>
    <w:rsid w:val="00150599"/>
    <w:rsid w:val="001511F3"/>
    <w:rsid w:val="001527CD"/>
    <w:rsid w:val="00154FD3"/>
    <w:rsid w:val="00164763"/>
    <w:rsid w:val="001C3517"/>
    <w:rsid w:val="001D4793"/>
    <w:rsid w:val="001E0102"/>
    <w:rsid w:val="001E318C"/>
    <w:rsid w:val="001E7FE1"/>
    <w:rsid w:val="001F7941"/>
    <w:rsid w:val="00200DAF"/>
    <w:rsid w:val="00204051"/>
    <w:rsid w:val="00206C62"/>
    <w:rsid w:val="00212A34"/>
    <w:rsid w:val="00215F4A"/>
    <w:rsid w:val="00224FC8"/>
    <w:rsid w:val="002408A2"/>
    <w:rsid w:val="00250D38"/>
    <w:rsid w:val="00250F85"/>
    <w:rsid w:val="0025313D"/>
    <w:rsid w:val="00264E37"/>
    <w:rsid w:val="002A067B"/>
    <w:rsid w:val="002A5742"/>
    <w:rsid w:val="002A77E1"/>
    <w:rsid w:val="002B12E5"/>
    <w:rsid w:val="002B2D08"/>
    <w:rsid w:val="002D48C4"/>
    <w:rsid w:val="002D7889"/>
    <w:rsid w:val="002E63DB"/>
    <w:rsid w:val="003072C4"/>
    <w:rsid w:val="00320763"/>
    <w:rsid w:val="0032422C"/>
    <w:rsid w:val="00324C07"/>
    <w:rsid w:val="00372E08"/>
    <w:rsid w:val="0037357F"/>
    <w:rsid w:val="00373995"/>
    <w:rsid w:val="003742C8"/>
    <w:rsid w:val="00381C4F"/>
    <w:rsid w:val="00386495"/>
    <w:rsid w:val="00387223"/>
    <w:rsid w:val="00394480"/>
    <w:rsid w:val="003A7FA3"/>
    <w:rsid w:val="003B302B"/>
    <w:rsid w:val="003C24BF"/>
    <w:rsid w:val="003E0DAB"/>
    <w:rsid w:val="003E7955"/>
    <w:rsid w:val="003F3AA3"/>
    <w:rsid w:val="004037DE"/>
    <w:rsid w:val="0040626F"/>
    <w:rsid w:val="004308DD"/>
    <w:rsid w:val="00434135"/>
    <w:rsid w:val="00434AE2"/>
    <w:rsid w:val="0045405B"/>
    <w:rsid w:val="00462299"/>
    <w:rsid w:val="004804B6"/>
    <w:rsid w:val="00493AD5"/>
    <w:rsid w:val="004C1DD3"/>
    <w:rsid w:val="004E6EEA"/>
    <w:rsid w:val="004F094D"/>
    <w:rsid w:val="004F703D"/>
    <w:rsid w:val="005005DC"/>
    <w:rsid w:val="00504C98"/>
    <w:rsid w:val="005200DF"/>
    <w:rsid w:val="00521095"/>
    <w:rsid w:val="0052519A"/>
    <w:rsid w:val="00531908"/>
    <w:rsid w:val="005401E2"/>
    <w:rsid w:val="005432B4"/>
    <w:rsid w:val="00545BDE"/>
    <w:rsid w:val="00556006"/>
    <w:rsid w:val="005809CB"/>
    <w:rsid w:val="00585408"/>
    <w:rsid w:val="00596D3E"/>
    <w:rsid w:val="005A35AD"/>
    <w:rsid w:val="005B2E0F"/>
    <w:rsid w:val="005B3FE2"/>
    <w:rsid w:val="005C5421"/>
    <w:rsid w:val="005E6FFA"/>
    <w:rsid w:val="005E741D"/>
    <w:rsid w:val="005F01B9"/>
    <w:rsid w:val="005F61E0"/>
    <w:rsid w:val="00604DD4"/>
    <w:rsid w:val="00614008"/>
    <w:rsid w:val="006152C2"/>
    <w:rsid w:val="00621D5A"/>
    <w:rsid w:val="006419AA"/>
    <w:rsid w:val="00652652"/>
    <w:rsid w:val="0065435D"/>
    <w:rsid w:val="00677D05"/>
    <w:rsid w:val="00677FEB"/>
    <w:rsid w:val="006854E0"/>
    <w:rsid w:val="006929F5"/>
    <w:rsid w:val="0069707D"/>
    <w:rsid w:val="00697751"/>
    <w:rsid w:val="006A018E"/>
    <w:rsid w:val="006A21C8"/>
    <w:rsid w:val="006A263E"/>
    <w:rsid w:val="006A2E8A"/>
    <w:rsid w:val="006B528B"/>
    <w:rsid w:val="006C630F"/>
    <w:rsid w:val="006C712C"/>
    <w:rsid w:val="007227E7"/>
    <w:rsid w:val="00722BEC"/>
    <w:rsid w:val="00725F2C"/>
    <w:rsid w:val="00726C3E"/>
    <w:rsid w:val="007276A9"/>
    <w:rsid w:val="0074221D"/>
    <w:rsid w:val="0075059D"/>
    <w:rsid w:val="00757942"/>
    <w:rsid w:val="00757DF7"/>
    <w:rsid w:val="007620E9"/>
    <w:rsid w:val="00766E0E"/>
    <w:rsid w:val="0077086E"/>
    <w:rsid w:val="007B090B"/>
    <w:rsid w:val="007D36E3"/>
    <w:rsid w:val="007D637C"/>
    <w:rsid w:val="007F5182"/>
    <w:rsid w:val="008005CA"/>
    <w:rsid w:val="0082254E"/>
    <w:rsid w:val="00854454"/>
    <w:rsid w:val="0085533F"/>
    <w:rsid w:val="00871DA8"/>
    <w:rsid w:val="008807F1"/>
    <w:rsid w:val="00891BFD"/>
    <w:rsid w:val="008A2AC0"/>
    <w:rsid w:val="008A4458"/>
    <w:rsid w:val="008A4509"/>
    <w:rsid w:val="008B2128"/>
    <w:rsid w:val="008B63B2"/>
    <w:rsid w:val="008B7255"/>
    <w:rsid w:val="008B759B"/>
    <w:rsid w:val="008C239C"/>
    <w:rsid w:val="008C2D21"/>
    <w:rsid w:val="008F5B10"/>
    <w:rsid w:val="00905256"/>
    <w:rsid w:val="00905990"/>
    <w:rsid w:val="00911F94"/>
    <w:rsid w:val="00915096"/>
    <w:rsid w:val="00940CC0"/>
    <w:rsid w:val="0094530E"/>
    <w:rsid w:val="00951541"/>
    <w:rsid w:val="0095723B"/>
    <w:rsid w:val="009716FD"/>
    <w:rsid w:val="00974179"/>
    <w:rsid w:val="00983C9E"/>
    <w:rsid w:val="009904B8"/>
    <w:rsid w:val="009968D0"/>
    <w:rsid w:val="009A19CB"/>
    <w:rsid w:val="009B043A"/>
    <w:rsid w:val="009B64BD"/>
    <w:rsid w:val="009C337B"/>
    <w:rsid w:val="009E7609"/>
    <w:rsid w:val="00A0645F"/>
    <w:rsid w:val="00A169FF"/>
    <w:rsid w:val="00A35C82"/>
    <w:rsid w:val="00A37B40"/>
    <w:rsid w:val="00A7324C"/>
    <w:rsid w:val="00A73A15"/>
    <w:rsid w:val="00A7669D"/>
    <w:rsid w:val="00A835DC"/>
    <w:rsid w:val="00A84CCA"/>
    <w:rsid w:val="00A850FA"/>
    <w:rsid w:val="00A91B0E"/>
    <w:rsid w:val="00A972F4"/>
    <w:rsid w:val="00AE26B4"/>
    <w:rsid w:val="00AE6766"/>
    <w:rsid w:val="00B13BB4"/>
    <w:rsid w:val="00B6032F"/>
    <w:rsid w:val="00B87916"/>
    <w:rsid w:val="00BA20BC"/>
    <w:rsid w:val="00BB6C55"/>
    <w:rsid w:val="00BD035A"/>
    <w:rsid w:val="00BE1AE5"/>
    <w:rsid w:val="00BF519B"/>
    <w:rsid w:val="00BF747A"/>
    <w:rsid w:val="00C01C0D"/>
    <w:rsid w:val="00C04025"/>
    <w:rsid w:val="00C05271"/>
    <w:rsid w:val="00C05F49"/>
    <w:rsid w:val="00C20EF1"/>
    <w:rsid w:val="00C34D8E"/>
    <w:rsid w:val="00C5357F"/>
    <w:rsid w:val="00C54591"/>
    <w:rsid w:val="00C606C7"/>
    <w:rsid w:val="00C833F6"/>
    <w:rsid w:val="00CC5AF8"/>
    <w:rsid w:val="00CD0C6C"/>
    <w:rsid w:val="00CD0F06"/>
    <w:rsid w:val="00CD5B3B"/>
    <w:rsid w:val="00CD66FB"/>
    <w:rsid w:val="00CE27A4"/>
    <w:rsid w:val="00CE3208"/>
    <w:rsid w:val="00CF0E47"/>
    <w:rsid w:val="00D039DA"/>
    <w:rsid w:val="00D042EB"/>
    <w:rsid w:val="00D06E9C"/>
    <w:rsid w:val="00D250EA"/>
    <w:rsid w:val="00D25157"/>
    <w:rsid w:val="00D50C67"/>
    <w:rsid w:val="00D55F8A"/>
    <w:rsid w:val="00D56825"/>
    <w:rsid w:val="00D86071"/>
    <w:rsid w:val="00D86F1D"/>
    <w:rsid w:val="00D9206B"/>
    <w:rsid w:val="00D926CE"/>
    <w:rsid w:val="00DB750F"/>
    <w:rsid w:val="00DB7E81"/>
    <w:rsid w:val="00DD201D"/>
    <w:rsid w:val="00DD59B8"/>
    <w:rsid w:val="00DE12B7"/>
    <w:rsid w:val="00DE44B1"/>
    <w:rsid w:val="00E17BF9"/>
    <w:rsid w:val="00E277F6"/>
    <w:rsid w:val="00E3150C"/>
    <w:rsid w:val="00E400D1"/>
    <w:rsid w:val="00E41AB6"/>
    <w:rsid w:val="00E47169"/>
    <w:rsid w:val="00E47ACA"/>
    <w:rsid w:val="00E55D7F"/>
    <w:rsid w:val="00E562FC"/>
    <w:rsid w:val="00E566CA"/>
    <w:rsid w:val="00E5750F"/>
    <w:rsid w:val="00E57CE5"/>
    <w:rsid w:val="00E7381A"/>
    <w:rsid w:val="00E80D5E"/>
    <w:rsid w:val="00EA0F6C"/>
    <w:rsid w:val="00EC0A04"/>
    <w:rsid w:val="00EC6DAD"/>
    <w:rsid w:val="00EE07DE"/>
    <w:rsid w:val="00EE32F2"/>
    <w:rsid w:val="00F02D94"/>
    <w:rsid w:val="00F14839"/>
    <w:rsid w:val="00F21E53"/>
    <w:rsid w:val="00F517C7"/>
    <w:rsid w:val="00F56471"/>
    <w:rsid w:val="00F671E4"/>
    <w:rsid w:val="00F67D20"/>
    <w:rsid w:val="00FB6D27"/>
    <w:rsid w:val="00FC1521"/>
    <w:rsid w:val="00FC2E39"/>
    <w:rsid w:val="00FC4284"/>
    <w:rsid w:val="00FD528C"/>
    <w:rsid w:val="00FE2F2C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D506426-175E-484B-97E0-FC08B85B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CF6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3330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C712C"/>
    <w:pPr>
      <w:spacing w:after="0" w:line="240" w:lineRule="auto"/>
      <w:ind w:left="0"/>
      <w:jc w:val="left"/>
    </w:pPr>
    <w:rPr>
      <w:rFonts w:ascii="Calibri" w:eastAsiaTheme="minorHAnsi" w:hAnsi="Calibri" w:cstheme="minorBidi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6C712C"/>
    <w:rPr>
      <w:rFonts w:ascii="Calibri" w:eastAsiaTheme="minorHAnsi" w:hAnsi="Calibri" w:cstheme="minorBidi"/>
      <w:sz w:val="22"/>
      <w:szCs w:val="21"/>
      <w:lang w:val="ro-RO"/>
    </w:rPr>
  </w:style>
  <w:style w:type="paragraph" w:styleId="ListParagraph">
    <w:name w:val="List Paragraph"/>
    <w:basedOn w:val="Normal"/>
    <w:uiPriority w:val="72"/>
    <w:qFormat/>
    <w:rsid w:val="00D55F8A"/>
    <w:pPr>
      <w:ind w:left="720"/>
      <w:contextualSpacing/>
    </w:pPr>
  </w:style>
  <w:style w:type="paragraph" w:styleId="BodyText">
    <w:name w:val="Body Text"/>
    <w:basedOn w:val="Normal"/>
    <w:link w:val="BodyTextChar"/>
    <w:rsid w:val="0009434B"/>
    <w:pPr>
      <w:spacing w:after="0" w:line="240" w:lineRule="auto"/>
      <w:ind w:left="0"/>
      <w:jc w:val="left"/>
    </w:pPr>
    <w:rPr>
      <w:rFonts w:ascii="Times New Roman" w:eastAsia="Times New Roman" w:hAnsi="Times New Roman"/>
      <w:snapToGrid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9434B"/>
    <w:rPr>
      <w:rFonts w:ascii="Times New Roman" w:eastAsia="Times New Roman" w:hAnsi="Times New Roman"/>
      <w:snapToGrid w:val="0"/>
      <w:color w:val="000000"/>
      <w:sz w:val="24"/>
      <w:szCs w:val="24"/>
    </w:rPr>
  </w:style>
  <w:style w:type="character" w:customStyle="1" w:styleId="l5def1">
    <w:name w:val="l5def1"/>
    <w:basedOn w:val="DefaultParagraphFont"/>
    <w:rsid w:val="0009434B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09434B"/>
    <w:rPr>
      <w:rFonts w:ascii="Arial" w:hAnsi="Arial" w:cs="Arial" w:hint="default"/>
      <w:color w:val="000000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05CA"/>
    <w:pPr>
      <w:spacing w:after="0" w:line="240" w:lineRule="auto"/>
      <w:ind w:left="0"/>
    </w:pPr>
    <w:rPr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5CA"/>
    <w:rPr>
      <w:rFonts w:ascii="Trebuchet MS" w:hAnsi="Trebuchet MS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005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ust.ro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ust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BEC80-768C-4A50-8B59-B5EC8137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Streza</dc:creator>
  <cp:lastModifiedBy>Dorinica Ioan</cp:lastModifiedBy>
  <cp:revision>14</cp:revision>
  <cp:lastPrinted>2018-08-24T09:57:00Z</cp:lastPrinted>
  <dcterms:created xsi:type="dcterms:W3CDTF">2018-07-23T14:05:00Z</dcterms:created>
  <dcterms:modified xsi:type="dcterms:W3CDTF">2018-08-24T12:42:00Z</dcterms:modified>
</cp:coreProperties>
</file>