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593" w:rsidRDefault="00F52593" w:rsidP="00C8257A">
      <w:pPr>
        <w:jc w:val="right"/>
      </w:pPr>
    </w:p>
    <w:p w:rsidR="00F52593" w:rsidRDefault="00F52593" w:rsidP="00C8257A">
      <w:pPr>
        <w:pStyle w:val="Header"/>
        <w:ind w:firstLine="720"/>
        <w:rPr>
          <w:rFonts w:ascii="Bernard MT Condensed" w:hAnsi="Bernard MT Condensed" w:cs="Bernard MT Condensed"/>
          <w:sz w:val="48"/>
          <w:szCs w:val="48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ine 2" o:spid="_x0000_s1026" type="#_x0000_t75" alt="justitie1" style="position:absolute;left:0;text-align:left;margin-left:-8.55pt;margin-top:.2pt;width:31.2pt;height:55.65pt;z-index:251658240;visibility:visible">
            <v:imagedata r:id="rId5" o:title=""/>
          </v:shape>
        </w:pict>
      </w:r>
      <w:r>
        <w:rPr>
          <w:rFonts w:ascii="Bernard MT Condensed" w:hAnsi="Bernard MT Condensed" w:cs="Bernard MT Condensed"/>
          <w:sz w:val="48"/>
          <w:szCs w:val="48"/>
        </w:rPr>
        <w:t xml:space="preserve">   TRIBUNALUL PRAHOVA</w:t>
      </w:r>
    </w:p>
    <w:p w:rsidR="00F52593" w:rsidRDefault="00F52593" w:rsidP="00C8257A">
      <w:pPr>
        <w:pStyle w:val="Header"/>
        <w:tabs>
          <w:tab w:val="left" w:pos="1097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ab/>
        <w:t>România, Ploieşti, str. Văleni  nr.44, judeţul Prahova, 100125</w:t>
      </w:r>
    </w:p>
    <w:p w:rsidR="00F52593" w:rsidRDefault="00F52593" w:rsidP="00C8257A">
      <w:pPr>
        <w:pStyle w:val="Header"/>
        <w:tabs>
          <w:tab w:val="left" w:pos="1097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ab/>
        <w:t xml:space="preserve">Telefon/Fax: 0244/523265, E-mail: </w:t>
      </w:r>
      <w:hyperlink r:id="rId6" w:history="1">
        <w:r>
          <w:rPr>
            <w:rStyle w:val="Hyperlink"/>
            <w:i/>
            <w:iCs/>
            <w:sz w:val="22"/>
            <w:szCs w:val="22"/>
          </w:rPr>
          <w:t>tr.prahova@just.ro</w:t>
        </w:r>
      </w:hyperlink>
    </w:p>
    <w:p w:rsidR="00F52593" w:rsidRDefault="00F52593" w:rsidP="00C8257A">
      <w:pPr>
        <w:pStyle w:val="Header"/>
        <w:tabs>
          <w:tab w:val="left" w:pos="1097"/>
        </w:tabs>
        <w:rPr>
          <w:i/>
          <w:iCs/>
          <w:sz w:val="22"/>
          <w:szCs w:val="22"/>
        </w:rPr>
      </w:pPr>
    </w:p>
    <w:p w:rsidR="00F52593" w:rsidRDefault="00F52593" w:rsidP="00C8257A">
      <w:pPr>
        <w:pStyle w:val="Header"/>
        <w:tabs>
          <w:tab w:val="left" w:pos="1097"/>
        </w:tabs>
        <w:rPr>
          <w:i/>
          <w:iCs/>
          <w:sz w:val="22"/>
          <w:szCs w:val="22"/>
        </w:rPr>
      </w:pPr>
    </w:p>
    <w:p w:rsidR="00F52593" w:rsidRDefault="00F52593" w:rsidP="00C8257A">
      <w:pPr>
        <w:pStyle w:val="Header"/>
        <w:tabs>
          <w:tab w:val="left" w:pos="1097"/>
        </w:tabs>
        <w:rPr>
          <w:i/>
          <w:iCs/>
          <w:sz w:val="22"/>
          <w:szCs w:val="22"/>
        </w:rPr>
      </w:pPr>
      <w:r>
        <w:rPr>
          <w:noProof/>
          <w:lang w:val="en-US"/>
        </w:rPr>
        <w:pict>
          <v:line id="Conector drept 1" o:spid="_x0000_s1027" style="position:absolute;flip:x;z-index:251659264;visibility:visible" from="-8.55pt,3.45pt" to="463.75pt,3.45pt" strokeweight="4.5pt">
            <v:stroke linestyle="thinThick"/>
          </v:line>
        </w:pict>
      </w:r>
    </w:p>
    <w:p w:rsidR="00F52593" w:rsidRPr="00FD7B10" w:rsidRDefault="00F52593" w:rsidP="002D384B">
      <w:pPr>
        <w:pStyle w:val="ListParagraph"/>
        <w:ind w:left="1065"/>
        <w:jc w:val="both"/>
      </w:pPr>
    </w:p>
    <w:p w:rsidR="00F52593" w:rsidRDefault="00F52593" w:rsidP="000F27E7">
      <w:pPr>
        <w:jc w:val="both"/>
      </w:pPr>
      <w:r>
        <w:tab/>
      </w:r>
      <w:r>
        <w:tab/>
      </w:r>
    </w:p>
    <w:p w:rsidR="00F52593" w:rsidRDefault="00F52593" w:rsidP="000F27E7">
      <w:pPr>
        <w:jc w:val="both"/>
      </w:pPr>
    </w:p>
    <w:p w:rsidR="00F52593" w:rsidRPr="00B80545" w:rsidRDefault="00F52593" w:rsidP="00B80545">
      <w:pPr>
        <w:jc w:val="center"/>
        <w:rPr>
          <w:b/>
          <w:bCs/>
          <w:sz w:val="28"/>
          <w:szCs w:val="28"/>
        </w:rPr>
      </w:pPr>
      <w:r w:rsidRPr="00B80545">
        <w:rPr>
          <w:b/>
          <w:bCs/>
          <w:sz w:val="28"/>
          <w:szCs w:val="28"/>
        </w:rPr>
        <w:t>C O M U N I C A T</w:t>
      </w:r>
    </w:p>
    <w:p w:rsidR="00F52593" w:rsidRPr="00B80545" w:rsidRDefault="00F52593" w:rsidP="000C547E">
      <w:pPr>
        <w:jc w:val="both"/>
        <w:rPr>
          <w:sz w:val="28"/>
          <w:szCs w:val="28"/>
        </w:rPr>
      </w:pPr>
    </w:p>
    <w:p w:rsidR="00F52593" w:rsidRDefault="00F52593" w:rsidP="000C547E">
      <w:pPr>
        <w:jc w:val="both"/>
      </w:pPr>
    </w:p>
    <w:p w:rsidR="00F52593" w:rsidRDefault="00F52593" w:rsidP="000C547E">
      <w:pPr>
        <w:jc w:val="both"/>
      </w:pPr>
    </w:p>
    <w:p w:rsidR="00F52593" w:rsidRPr="00B44304" w:rsidRDefault="00F52593" w:rsidP="00B44304">
      <w:pPr>
        <w:ind w:firstLine="708"/>
        <w:jc w:val="both"/>
        <w:rPr>
          <w:sz w:val="28"/>
          <w:szCs w:val="28"/>
        </w:rPr>
      </w:pPr>
      <w:r w:rsidRPr="00B80545">
        <w:rPr>
          <w:sz w:val="28"/>
          <w:szCs w:val="28"/>
        </w:rPr>
        <w:t xml:space="preserve">Cu prilejul </w:t>
      </w:r>
      <w:r w:rsidRPr="0030190D">
        <w:rPr>
          <w:sz w:val="28"/>
          <w:szCs w:val="28"/>
        </w:rPr>
        <w:t>„</w:t>
      </w:r>
      <w:r w:rsidRPr="00387C28">
        <w:rPr>
          <w:b/>
          <w:bCs/>
          <w:sz w:val="28"/>
          <w:szCs w:val="28"/>
        </w:rPr>
        <w:t>Zilei</w:t>
      </w:r>
      <w:r>
        <w:rPr>
          <w:b/>
          <w:bCs/>
          <w:sz w:val="28"/>
          <w:szCs w:val="28"/>
        </w:rPr>
        <w:t xml:space="preserve"> </w:t>
      </w:r>
      <w:r w:rsidRPr="00B80545">
        <w:rPr>
          <w:b/>
          <w:bCs/>
          <w:sz w:val="28"/>
          <w:szCs w:val="28"/>
        </w:rPr>
        <w:t>Justiţiei</w:t>
      </w:r>
      <w:r>
        <w:rPr>
          <w:b/>
          <w:bCs/>
          <w:sz w:val="28"/>
          <w:szCs w:val="28"/>
        </w:rPr>
        <w:t xml:space="preserve"> Europene</w:t>
      </w:r>
      <w:r w:rsidRPr="00B80545">
        <w:rPr>
          <w:b/>
          <w:bCs/>
          <w:sz w:val="28"/>
          <w:szCs w:val="28"/>
        </w:rPr>
        <w:t xml:space="preserve"> Civile</w:t>
      </w:r>
      <w:r w:rsidRPr="0030190D">
        <w:rPr>
          <w:sz w:val="28"/>
          <w:szCs w:val="28"/>
        </w:rPr>
        <w:t>“</w:t>
      </w:r>
      <w:r>
        <w:rPr>
          <w:sz w:val="28"/>
          <w:szCs w:val="28"/>
        </w:rPr>
        <w:t>, c</w:t>
      </w:r>
      <w:r w:rsidRPr="00B80545">
        <w:rPr>
          <w:sz w:val="28"/>
          <w:szCs w:val="28"/>
        </w:rPr>
        <w:t>e se sărbătoreşte la data de 25 octombrie 2019, Tribunalul Prahova lansează</w:t>
      </w:r>
      <w:r>
        <w:rPr>
          <w:sz w:val="28"/>
          <w:szCs w:val="28"/>
        </w:rPr>
        <w:t>,</w:t>
      </w:r>
      <w:r w:rsidRPr="00B80545">
        <w:rPr>
          <w:sz w:val="28"/>
          <w:szCs w:val="28"/>
        </w:rPr>
        <w:t xml:space="preserve"> în rândul elevilor claselor </w:t>
      </w:r>
      <w:r>
        <w:rPr>
          <w:sz w:val="28"/>
          <w:szCs w:val="28"/>
        </w:rPr>
        <w:t xml:space="preserve">      </w:t>
      </w:r>
      <w:r w:rsidRPr="00B80545">
        <w:rPr>
          <w:sz w:val="28"/>
          <w:szCs w:val="28"/>
        </w:rPr>
        <w:t>IX-XII ale Colegiu</w:t>
      </w:r>
      <w:r>
        <w:rPr>
          <w:sz w:val="28"/>
          <w:szCs w:val="28"/>
        </w:rPr>
        <w:t>lui Naţional ,,Mihai Viteazul“</w:t>
      </w:r>
      <w:r w:rsidRPr="00B80545">
        <w:rPr>
          <w:sz w:val="28"/>
          <w:szCs w:val="28"/>
        </w:rPr>
        <w:t xml:space="preserve"> din Ploieşti, concurs de eseuri cu tema: ,,</w:t>
      </w:r>
      <w:r w:rsidRPr="00B80545">
        <w:rPr>
          <w:b/>
          <w:bCs/>
          <w:sz w:val="28"/>
          <w:szCs w:val="28"/>
          <w:u w:val="single"/>
        </w:rPr>
        <w:t>Dreptatea. Ideal şi realitate</w:t>
      </w:r>
      <w:r>
        <w:rPr>
          <w:sz w:val="28"/>
          <w:szCs w:val="28"/>
          <w:u w:val="single"/>
        </w:rPr>
        <w:t>“.</w:t>
      </w:r>
    </w:p>
    <w:p w:rsidR="00F52593" w:rsidRPr="00B80545" w:rsidRDefault="00F52593" w:rsidP="000C547E">
      <w:pPr>
        <w:jc w:val="both"/>
        <w:rPr>
          <w:b/>
          <w:bCs/>
          <w:sz w:val="28"/>
          <w:szCs w:val="28"/>
        </w:rPr>
      </w:pPr>
    </w:p>
    <w:p w:rsidR="00F52593" w:rsidRPr="00B80545" w:rsidRDefault="00F52593" w:rsidP="000C547E">
      <w:pPr>
        <w:jc w:val="both"/>
        <w:rPr>
          <w:b/>
          <w:bCs/>
          <w:sz w:val="28"/>
          <w:szCs w:val="28"/>
        </w:rPr>
      </w:pPr>
    </w:p>
    <w:p w:rsidR="00F52593" w:rsidRPr="00B80545" w:rsidRDefault="00F52593" w:rsidP="00B44304">
      <w:pPr>
        <w:ind w:firstLine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Regulile şi calendarul de </w:t>
      </w:r>
      <w:r w:rsidRPr="00B80545">
        <w:rPr>
          <w:b/>
          <w:bCs/>
          <w:sz w:val="28"/>
          <w:szCs w:val="28"/>
        </w:rPr>
        <w:t>desfăşurare</w:t>
      </w:r>
      <w:r>
        <w:rPr>
          <w:b/>
          <w:bCs/>
          <w:sz w:val="28"/>
          <w:szCs w:val="28"/>
        </w:rPr>
        <w:t xml:space="preserve"> </w:t>
      </w:r>
      <w:r w:rsidRPr="00B80545">
        <w:rPr>
          <w:b/>
          <w:bCs/>
          <w:sz w:val="28"/>
          <w:szCs w:val="28"/>
        </w:rPr>
        <w:t>a concursului:</w:t>
      </w:r>
      <w:bookmarkStart w:id="0" w:name="_GoBack"/>
      <w:bookmarkEnd w:id="0"/>
    </w:p>
    <w:p w:rsidR="00F52593" w:rsidRPr="00B80545" w:rsidRDefault="00F52593" w:rsidP="000F27E7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 w:rsidRPr="00B80545">
        <w:rPr>
          <w:sz w:val="28"/>
          <w:szCs w:val="28"/>
        </w:rPr>
        <w:t>Eseul va conţine un număr de 300-600 cuvinte</w:t>
      </w:r>
      <w:r>
        <w:rPr>
          <w:sz w:val="28"/>
          <w:szCs w:val="28"/>
        </w:rPr>
        <w:t>.</w:t>
      </w:r>
    </w:p>
    <w:p w:rsidR="00F52593" w:rsidRPr="00B80545" w:rsidRDefault="00F52593" w:rsidP="000F27E7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 w:rsidRPr="00B80545">
        <w:rPr>
          <w:sz w:val="28"/>
          <w:szCs w:val="28"/>
        </w:rPr>
        <w:t>Eseurile vor fi finalizate până la data de 23 octombrie 2019</w:t>
      </w:r>
      <w:r>
        <w:rPr>
          <w:sz w:val="28"/>
          <w:szCs w:val="28"/>
        </w:rPr>
        <w:t>.</w:t>
      </w:r>
    </w:p>
    <w:p w:rsidR="00F52593" w:rsidRPr="00B80545" w:rsidRDefault="00F52593" w:rsidP="004859F4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 w:rsidRPr="00B80545">
        <w:rPr>
          <w:sz w:val="28"/>
          <w:szCs w:val="28"/>
        </w:rPr>
        <w:t>Eseurile vor fi corectate la data de 24 octombrie 2019 de o comisie de profesori din cadrul colegiului, cu participarea a trei membri ai conducerii Tribunalului Prahova şi se vor alege cele mai interesante 3 eseuri</w:t>
      </w:r>
      <w:r>
        <w:rPr>
          <w:sz w:val="28"/>
          <w:szCs w:val="28"/>
        </w:rPr>
        <w:t>.</w:t>
      </w:r>
    </w:p>
    <w:p w:rsidR="00F52593" w:rsidRDefault="00F52593" w:rsidP="004859F4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 w:rsidRPr="00B80545">
        <w:rPr>
          <w:sz w:val="28"/>
          <w:szCs w:val="28"/>
        </w:rPr>
        <w:t>Premierea elevilor va avea loc vineri</w:t>
      </w:r>
      <w:r>
        <w:rPr>
          <w:sz w:val="28"/>
          <w:szCs w:val="28"/>
        </w:rPr>
        <w:t>,</w:t>
      </w:r>
      <w:r w:rsidRPr="00B80545">
        <w:rPr>
          <w:sz w:val="28"/>
          <w:szCs w:val="28"/>
        </w:rPr>
        <w:t xml:space="preserve"> 25 octombrie 2019</w:t>
      </w:r>
      <w:r>
        <w:rPr>
          <w:sz w:val="28"/>
          <w:szCs w:val="28"/>
        </w:rPr>
        <w:t>, ora 12.00, la sediul Tribunalului Prahova din Ploieşti, str.Văleni, nr.44, jud.Prahova,  într-un cadru festiv, în prezenţa tuturor elevilor participanţi la concurs şi a profesorilor lor îndrumători.</w:t>
      </w: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Default="00F52593" w:rsidP="008E4373">
      <w:pPr>
        <w:jc w:val="both"/>
        <w:rPr>
          <w:sz w:val="28"/>
          <w:szCs w:val="28"/>
        </w:rPr>
      </w:pPr>
    </w:p>
    <w:p w:rsidR="00F52593" w:rsidRPr="008E4373" w:rsidRDefault="00F52593" w:rsidP="008E4373">
      <w:pPr>
        <w:ind w:left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8E4373">
        <w:rPr>
          <w:b/>
          <w:bCs/>
          <w:sz w:val="28"/>
          <w:szCs w:val="28"/>
        </w:rPr>
        <w:t xml:space="preserve">CONDUCEREA TRIBUNALULUI PRAHOVA </w:t>
      </w:r>
    </w:p>
    <w:sectPr w:rsidR="00F52593" w:rsidRPr="008E4373" w:rsidSect="00375A9C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727"/>
    <w:multiLevelType w:val="hybridMultilevel"/>
    <w:tmpl w:val="5046E46E"/>
    <w:lvl w:ilvl="0" w:tplc="83D28A2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1">
    <w:nsid w:val="0A7D0FA7"/>
    <w:multiLevelType w:val="hybridMultilevel"/>
    <w:tmpl w:val="40349370"/>
    <w:lvl w:ilvl="0" w:tplc="CFBE340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165613"/>
    <w:multiLevelType w:val="hybridMultilevel"/>
    <w:tmpl w:val="4A283E2E"/>
    <w:lvl w:ilvl="0" w:tplc="BD980B4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3">
    <w:nsid w:val="3EE400CF"/>
    <w:multiLevelType w:val="hybridMultilevel"/>
    <w:tmpl w:val="42008B84"/>
    <w:lvl w:ilvl="0" w:tplc="F88A7F1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4">
    <w:nsid w:val="42CA00CF"/>
    <w:multiLevelType w:val="hybridMultilevel"/>
    <w:tmpl w:val="E55C8B0C"/>
    <w:lvl w:ilvl="0" w:tplc="EAB0F01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5">
    <w:nsid w:val="435C680F"/>
    <w:multiLevelType w:val="hybridMultilevel"/>
    <w:tmpl w:val="4EC433CA"/>
    <w:lvl w:ilvl="0" w:tplc="CC2C6B4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680" w:hanging="360"/>
      </w:pPr>
    </w:lvl>
    <w:lvl w:ilvl="2" w:tplc="0418001B">
      <w:start w:val="1"/>
      <w:numFmt w:val="lowerRoman"/>
      <w:lvlText w:val="%3."/>
      <w:lvlJc w:val="right"/>
      <w:pPr>
        <w:ind w:left="2400" w:hanging="180"/>
      </w:pPr>
    </w:lvl>
    <w:lvl w:ilvl="3" w:tplc="0418000F">
      <w:start w:val="1"/>
      <w:numFmt w:val="decimal"/>
      <w:lvlText w:val="%4."/>
      <w:lvlJc w:val="left"/>
      <w:pPr>
        <w:ind w:left="3120" w:hanging="360"/>
      </w:pPr>
    </w:lvl>
    <w:lvl w:ilvl="4" w:tplc="04180019">
      <w:start w:val="1"/>
      <w:numFmt w:val="lowerLetter"/>
      <w:lvlText w:val="%5."/>
      <w:lvlJc w:val="left"/>
      <w:pPr>
        <w:ind w:left="3840" w:hanging="360"/>
      </w:pPr>
    </w:lvl>
    <w:lvl w:ilvl="5" w:tplc="0418001B">
      <w:start w:val="1"/>
      <w:numFmt w:val="lowerRoman"/>
      <w:lvlText w:val="%6."/>
      <w:lvlJc w:val="right"/>
      <w:pPr>
        <w:ind w:left="4560" w:hanging="180"/>
      </w:pPr>
    </w:lvl>
    <w:lvl w:ilvl="6" w:tplc="0418000F">
      <w:start w:val="1"/>
      <w:numFmt w:val="decimal"/>
      <w:lvlText w:val="%7."/>
      <w:lvlJc w:val="left"/>
      <w:pPr>
        <w:ind w:left="5280" w:hanging="360"/>
      </w:pPr>
    </w:lvl>
    <w:lvl w:ilvl="7" w:tplc="04180019">
      <w:start w:val="1"/>
      <w:numFmt w:val="lowerLetter"/>
      <w:lvlText w:val="%8."/>
      <w:lvlJc w:val="left"/>
      <w:pPr>
        <w:ind w:left="6000" w:hanging="360"/>
      </w:pPr>
    </w:lvl>
    <w:lvl w:ilvl="8" w:tplc="0418001B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5687304F"/>
    <w:multiLevelType w:val="hybridMultilevel"/>
    <w:tmpl w:val="CF103578"/>
    <w:lvl w:ilvl="0" w:tplc="584029D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7">
    <w:nsid w:val="5F2B2D8F"/>
    <w:multiLevelType w:val="hybridMultilevel"/>
    <w:tmpl w:val="E910A292"/>
    <w:lvl w:ilvl="0" w:tplc="8B828F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1335A"/>
    <w:multiLevelType w:val="hybridMultilevel"/>
    <w:tmpl w:val="1B806484"/>
    <w:lvl w:ilvl="0" w:tplc="91C0074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9">
    <w:nsid w:val="7EDE4D4F"/>
    <w:multiLevelType w:val="hybridMultilevel"/>
    <w:tmpl w:val="3A2E4D7E"/>
    <w:lvl w:ilvl="0" w:tplc="A6C8CE7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0">
    <w:nsid w:val="7FA6548F"/>
    <w:multiLevelType w:val="hybridMultilevel"/>
    <w:tmpl w:val="5C907116"/>
    <w:lvl w:ilvl="0" w:tplc="3C1C525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1"/>
  </w:num>
  <w:num w:numId="9">
    <w:abstractNumId w:val="10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E48"/>
    <w:rsid w:val="00011E2A"/>
    <w:rsid w:val="0002017A"/>
    <w:rsid w:val="00021BB5"/>
    <w:rsid w:val="00023383"/>
    <w:rsid w:val="000327D4"/>
    <w:rsid w:val="0004724A"/>
    <w:rsid w:val="00056072"/>
    <w:rsid w:val="00056619"/>
    <w:rsid w:val="000827BC"/>
    <w:rsid w:val="00095E95"/>
    <w:rsid w:val="000C4BB7"/>
    <w:rsid w:val="000C547E"/>
    <w:rsid w:val="000D220E"/>
    <w:rsid w:val="000E2BA2"/>
    <w:rsid w:val="000F04E4"/>
    <w:rsid w:val="000F27E7"/>
    <w:rsid w:val="000F56DB"/>
    <w:rsid w:val="00104F6F"/>
    <w:rsid w:val="00135AAB"/>
    <w:rsid w:val="00171416"/>
    <w:rsid w:val="00196B29"/>
    <w:rsid w:val="001E4E6B"/>
    <w:rsid w:val="001F4D63"/>
    <w:rsid w:val="00211426"/>
    <w:rsid w:val="00230E48"/>
    <w:rsid w:val="00272EF5"/>
    <w:rsid w:val="002816B7"/>
    <w:rsid w:val="002855BD"/>
    <w:rsid w:val="002B0604"/>
    <w:rsid w:val="002B1BA1"/>
    <w:rsid w:val="002B56D3"/>
    <w:rsid w:val="002C0559"/>
    <w:rsid w:val="002D384B"/>
    <w:rsid w:val="0030190D"/>
    <w:rsid w:val="00320475"/>
    <w:rsid w:val="00343131"/>
    <w:rsid w:val="0035701F"/>
    <w:rsid w:val="00367EAC"/>
    <w:rsid w:val="0037004B"/>
    <w:rsid w:val="003731BE"/>
    <w:rsid w:val="00375A9C"/>
    <w:rsid w:val="0038594E"/>
    <w:rsid w:val="00387C28"/>
    <w:rsid w:val="003B489D"/>
    <w:rsid w:val="003B5A48"/>
    <w:rsid w:val="003C264C"/>
    <w:rsid w:val="003C6664"/>
    <w:rsid w:val="003C78EA"/>
    <w:rsid w:val="003D23D7"/>
    <w:rsid w:val="003D5F9F"/>
    <w:rsid w:val="00456C2A"/>
    <w:rsid w:val="00481198"/>
    <w:rsid w:val="004859F4"/>
    <w:rsid w:val="004E23B2"/>
    <w:rsid w:val="004E540B"/>
    <w:rsid w:val="00500494"/>
    <w:rsid w:val="00516D0E"/>
    <w:rsid w:val="00521E8E"/>
    <w:rsid w:val="0054460F"/>
    <w:rsid w:val="00582098"/>
    <w:rsid w:val="00595C08"/>
    <w:rsid w:val="0059637E"/>
    <w:rsid w:val="005A07E9"/>
    <w:rsid w:val="005A6558"/>
    <w:rsid w:val="005E1417"/>
    <w:rsid w:val="00600253"/>
    <w:rsid w:val="00622A00"/>
    <w:rsid w:val="00624262"/>
    <w:rsid w:val="006323AA"/>
    <w:rsid w:val="00634226"/>
    <w:rsid w:val="00656CBC"/>
    <w:rsid w:val="006911DC"/>
    <w:rsid w:val="006B1298"/>
    <w:rsid w:val="006F07ED"/>
    <w:rsid w:val="007102FE"/>
    <w:rsid w:val="00715C1B"/>
    <w:rsid w:val="00727745"/>
    <w:rsid w:val="007535C3"/>
    <w:rsid w:val="007911D9"/>
    <w:rsid w:val="007A515F"/>
    <w:rsid w:val="00810731"/>
    <w:rsid w:val="008122A8"/>
    <w:rsid w:val="00832844"/>
    <w:rsid w:val="00833114"/>
    <w:rsid w:val="008544B1"/>
    <w:rsid w:val="008621F7"/>
    <w:rsid w:val="00894393"/>
    <w:rsid w:val="008B2915"/>
    <w:rsid w:val="008D4BA6"/>
    <w:rsid w:val="008E2320"/>
    <w:rsid w:val="008E4373"/>
    <w:rsid w:val="008E5D1B"/>
    <w:rsid w:val="008F3190"/>
    <w:rsid w:val="0090368A"/>
    <w:rsid w:val="00922605"/>
    <w:rsid w:val="00922FDF"/>
    <w:rsid w:val="009247FF"/>
    <w:rsid w:val="009343C1"/>
    <w:rsid w:val="00941F4A"/>
    <w:rsid w:val="00961010"/>
    <w:rsid w:val="00961C62"/>
    <w:rsid w:val="00962897"/>
    <w:rsid w:val="00977AF9"/>
    <w:rsid w:val="009A0525"/>
    <w:rsid w:val="009F4E7D"/>
    <w:rsid w:val="00A26A47"/>
    <w:rsid w:val="00A40F5C"/>
    <w:rsid w:val="00A412F8"/>
    <w:rsid w:val="00A505DE"/>
    <w:rsid w:val="00A550A4"/>
    <w:rsid w:val="00A84A4E"/>
    <w:rsid w:val="00AB0EDB"/>
    <w:rsid w:val="00AB36BB"/>
    <w:rsid w:val="00AD76B0"/>
    <w:rsid w:val="00AE1277"/>
    <w:rsid w:val="00AE782E"/>
    <w:rsid w:val="00AF37CC"/>
    <w:rsid w:val="00B02F5F"/>
    <w:rsid w:val="00B22C09"/>
    <w:rsid w:val="00B44304"/>
    <w:rsid w:val="00B538AB"/>
    <w:rsid w:val="00B60E2D"/>
    <w:rsid w:val="00B80545"/>
    <w:rsid w:val="00B82AE1"/>
    <w:rsid w:val="00BA419A"/>
    <w:rsid w:val="00BC2B19"/>
    <w:rsid w:val="00BD4208"/>
    <w:rsid w:val="00BF46AF"/>
    <w:rsid w:val="00C16A4D"/>
    <w:rsid w:val="00C249B0"/>
    <w:rsid w:val="00C80E68"/>
    <w:rsid w:val="00C8257A"/>
    <w:rsid w:val="00CB0078"/>
    <w:rsid w:val="00CC7471"/>
    <w:rsid w:val="00CD5B7A"/>
    <w:rsid w:val="00D00F48"/>
    <w:rsid w:val="00D05CC8"/>
    <w:rsid w:val="00D136FF"/>
    <w:rsid w:val="00D21342"/>
    <w:rsid w:val="00D23DFA"/>
    <w:rsid w:val="00D76493"/>
    <w:rsid w:val="00D868F3"/>
    <w:rsid w:val="00DA121F"/>
    <w:rsid w:val="00DC3D0A"/>
    <w:rsid w:val="00DD1273"/>
    <w:rsid w:val="00E20895"/>
    <w:rsid w:val="00E22A54"/>
    <w:rsid w:val="00E37289"/>
    <w:rsid w:val="00E40E93"/>
    <w:rsid w:val="00E41862"/>
    <w:rsid w:val="00E433AF"/>
    <w:rsid w:val="00E6239F"/>
    <w:rsid w:val="00E6401A"/>
    <w:rsid w:val="00EA7CE1"/>
    <w:rsid w:val="00EB7002"/>
    <w:rsid w:val="00ED6BE0"/>
    <w:rsid w:val="00EE3EFE"/>
    <w:rsid w:val="00EF0B5F"/>
    <w:rsid w:val="00EF3177"/>
    <w:rsid w:val="00EF6377"/>
    <w:rsid w:val="00F25E5B"/>
    <w:rsid w:val="00F26669"/>
    <w:rsid w:val="00F3444B"/>
    <w:rsid w:val="00F375AA"/>
    <w:rsid w:val="00F474AB"/>
    <w:rsid w:val="00F52593"/>
    <w:rsid w:val="00F56147"/>
    <w:rsid w:val="00F63F37"/>
    <w:rsid w:val="00F675DD"/>
    <w:rsid w:val="00F7163B"/>
    <w:rsid w:val="00F73EA1"/>
    <w:rsid w:val="00F74081"/>
    <w:rsid w:val="00F86B93"/>
    <w:rsid w:val="00F8721D"/>
    <w:rsid w:val="00F966DF"/>
    <w:rsid w:val="00F96890"/>
    <w:rsid w:val="00FA024A"/>
    <w:rsid w:val="00FC4C42"/>
    <w:rsid w:val="00FD7B10"/>
    <w:rsid w:val="00FE3211"/>
    <w:rsid w:val="00FF2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198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81198"/>
    <w:pPr>
      <w:tabs>
        <w:tab w:val="center" w:pos="4703"/>
        <w:tab w:val="right" w:pos="94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8119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B22C0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550A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.prahova@just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1</Pages>
  <Words>175</Words>
  <Characters>998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Lungu Mihaela</dc:creator>
  <cp:keywords/>
  <dc:description/>
  <cp:lastModifiedBy>dumitrescu lucian</cp:lastModifiedBy>
  <cp:revision>10</cp:revision>
  <cp:lastPrinted>2019-10-18T07:28:00Z</cp:lastPrinted>
  <dcterms:created xsi:type="dcterms:W3CDTF">2019-10-18T06:57:00Z</dcterms:created>
  <dcterms:modified xsi:type="dcterms:W3CDTF">2019-10-18T08:32:00Z</dcterms:modified>
</cp:coreProperties>
</file>