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D62" w:rsidRDefault="005E0D62" w:rsidP="005E0D62">
      <w:pPr>
        <w:jc w:val="lef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Biroul de informare şi relaţii publice                                             20.03.2020</w:t>
      </w:r>
    </w:p>
    <w:p w:rsidR="005E0D62" w:rsidRDefault="005E0D62" w:rsidP="005E0D62">
      <w:pPr>
        <w:jc w:val="lef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</w:t>
      </w:r>
    </w:p>
    <w:p w:rsidR="005E0D62" w:rsidRDefault="005E0D62" w:rsidP="005E0D62">
      <w:pPr>
        <w:jc w:val="left"/>
        <w:rPr>
          <w:rFonts w:ascii="Times New Roman" w:eastAsia="Times New Roman" w:hAnsi="Times New Roman"/>
          <w:sz w:val="28"/>
          <w:szCs w:val="28"/>
        </w:rPr>
      </w:pPr>
    </w:p>
    <w:p w:rsidR="005E0D62" w:rsidRDefault="005E0D62" w:rsidP="005E0D62">
      <w:pPr>
        <w:jc w:val="left"/>
        <w:rPr>
          <w:rFonts w:ascii="Times New Roman" w:eastAsia="Times New Roman" w:hAnsi="Times New Roman"/>
          <w:sz w:val="28"/>
          <w:szCs w:val="28"/>
        </w:rPr>
      </w:pPr>
    </w:p>
    <w:p w:rsidR="005E0D62" w:rsidRDefault="005E0D62" w:rsidP="005E0D62">
      <w:pPr>
        <w:jc w:val="left"/>
        <w:rPr>
          <w:rFonts w:ascii="Times New Roman" w:eastAsia="Times New Roman" w:hAnsi="Times New Roman"/>
          <w:sz w:val="28"/>
          <w:szCs w:val="28"/>
        </w:rPr>
      </w:pPr>
    </w:p>
    <w:p w:rsidR="005E0D62" w:rsidRDefault="005E0D62" w:rsidP="005E0D62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COMUNICAT DE PRESĂ</w:t>
      </w:r>
    </w:p>
    <w:p w:rsidR="005E0D62" w:rsidRDefault="005E0D62" w:rsidP="005E0D62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5E0D62" w:rsidRDefault="005E0D62" w:rsidP="005E0D62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5E0D62" w:rsidRDefault="005E0D62" w:rsidP="005E0D62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5E0D62" w:rsidRPr="005E0D62" w:rsidRDefault="005E0D62" w:rsidP="005E0D62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5E0D62" w:rsidRDefault="005E0D62" w:rsidP="005E0D62">
      <w:pPr>
        <w:ind w:firstLine="708"/>
        <w:rPr>
          <w:rFonts w:ascii="Times New Roman" w:eastAsia="Times New Roman" w:hAnsi="Times New Roman"/>
          <w:sz w:val="28"/>
          <w:szCs w:val="28"/>
        </w:rPr>
      </w:pPr>
      <w:r w:rsidRPr="005E0D62">
        <w:rPr>
          <w:rFonts w:ascii="Times New Roman" w:eastAsia="Times New Roman" w:hAnsi="Times New Roman"/>
          <w:sz w:val="28"/>
          <w:szCs w:val="28"/>
        </w:rPr>
        <w:t xml:space="preserve">Curtea </w:t>
      </w:r>
      <w:r>
        <w:rPr>
          <w:rFonts w:ascii="Times New Roman" w:eastAsia="Times New Roman" w:hAnsi="Times New Roman"/>
          <w:sz w:val="28"/>
          <w:szCs w:val="28"/>
        </w:rPr>
        <w:t xml:space="preserve">de Apel Iași aduce la cunoștința publicului că pe site-ul instanței, la adresa </w:t>
      </w:r>
      <w:hyperlink r:id="rId8" w:history="1">
        <w:r w:rsidRPr="00D017AC">
          <w:rPr>
            <w:rStyle w:val="Hyperlink"/>
            <w:rFonts w:ascii="Times New Roman" w:eastAsia="Times New Roman" w:hAnsi="Times New Roman"/>
            <w:sz w:val="28"/>
            <w:szCs w:val="28"/>
          </w:rPr>
          <w:t>www.ca-iasi.ro</w:t>
        </w:r>
      </w:hyperlink>
      <w:r>
        <w:rPr>
          <w:rFonts w:ascii="Times New Roman" w:eastAsia="Times New Roman" w:hAnsi="Times New Roman"/>
          <w:sz w:val="28"/>
          <w:szCs w:val="28"/>
        </w:rPr>
        <w:t>, este pus la dispoziție un formular electronic prin care p</w:t>
      </w:r>
      <w:r w:rsidR="0080699A">
        <w:rPr>
          <w:rFonts w:ascii="Times New Roman" w:eastAsia="Times New Roman" w:hAnsi="Times New Roman"/>
          <w:sz w:val="28"/>
          <w:szCs w:val="28"/>
        </w:rPr>
        <w:t>ărțile</w:t>
      </w:r>
      <w:r>
        <w:rPr>
          <w:rFonts w:ascii="Times New Roman" w:eastAsia="Times New Roman" w:hAnsi="Times New Roman"/>
          <w:sz w:val="28"/>
          <w:szCs w:val="28"/>
        </w:rPr>
        <w:t xml:space="preserve"> și </w:t>
      </w:r>
      <w:r w:rsidR="0080699A">
        <w:rPr>
          <w:rFonts w:ascii="Times New Roman" w:eastAsia="Times New Roman" w:hAnsi="Times New Roman"/>
          <w:sz w:val="28"/>
          <w:szCs w:val="28"/>
        </w:rPr>
        <w:t>reprezentanții acestora pot depune, în format electronic, acte procedurale sau cereri de acces la dosarul electronic aflat pe rolul  oricărei instanțe din raza de activitate a Curții de Apel Iași.</w:t>
      </w:r>
    </w:p>
    <w:p w:rsidR="0080699A" w:rsidRDefault="0080699A" w:rsidP="005E0D62">
      <w:pPr>
        <w:ind w:firstLine="708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De asemenea, formularul poate fi utilizat și pentru depunerea, în format electronic, de cereri de chemare în judecată.</w:t>
      </w:r>
    </w:p>
    <w:p w:rsidR="0080699A" w:rsidRPr="005E0D62" w:rsidRDefault="0080699A" w:rsidP="005E0D62">
      <w:pPr>
        <w:ind w:firstLine="708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Precizăm faptul că acest formular generează confirmare de primire a actelor depuse. </w:t>
      </w:r>
    </w:p>
    <w:p w:rsidR="005E0D62" w:rsidRDefault="009D571C" w:rsidP="005E0D6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Studierea dosarelor </w:t>
      </w:r>
      <w:r w:rsidR="001312A4">
        <w:rPr>
          <w:rFonts w:ascii="Times New Roman" w:hAnsi="Times New Roman"/>
          <w:sz w:val="28"/>
          <w:szCs w:val="28"/>
        </w:rPr>
        <w:t>aflate pe rolul instanțelor din circumscripția Curții de A</w:t>
      </w:r>
      <w:bookmarkStart w:id="0" w:name="_GoBack"/>
      <w:bookmarkEnd w:id="0"/>
      <w:r w:rsidR="001312A4">
        <w:rPr>
          <w:rFonts w:ascii="Times New Roman" w:hAnsi="Times New Roman"/>
          <w:sz w:val="28"/>
          <w:szCs w:val="28"/>
        </w:rPr>
        <w:t xml:space="preserve">pel Iași </w:t>
      </w:r>
      <w:r>
        <w:rPr>
          <w:rFonts w:ascii="Times New Roman" w:hAnsi="Times New Roman"/>
          <w:sz w:val="28"/>
          <w:szCs w:val="28"/>
        </w:rPr>
        <w:t>se realizează prin accesarea dosarului electronic.</w:t>
      </w:r>
    </w:p>
    <w:p w:rsidR="005E0D62" w:rsidRDefault="005E0D62" w:rsidP="005E0D62">
      <w:pPr>
        <w:ind w:firstLine="708"/>
        <w:rPr>
          <w:sz w:val="24"/>
          <w:szCs w:val="24"/>
        </w:rPr>
      </w:pPr>
    </w:p>
    <w:p w:rsidR="005E0D62" w:rsidRDefault="005E0D62" w:rsidP="005E0D62">
      <w:pPr>
        <w:ind w:firstLine="708"/>
        <w:rPr>
          <w:sz w:val="24"/>
          <w:szCs w:val="24"/>
        </w:rPr>
      </w:pPr>
    </w:p>
    <w:p w:rsidR="005E0D62" w:rsidRDefault="005E0D62" w:rsidP="005E0D62">
      <w:pPr>
        <w:ind w:firstLine="708"/>
        <w:rPr>
          <w:sz w:val="24"/>
          <w:szCs w:val="24"/>
        </w:rPr>
      </w:pPr>
    </w:p>
    <w:p w:rsidR="005E0D62" w:rsidRDefault="005E0D62" w:rsidP="005E0D62">
      <w:pPr>
        <w:ind w:firstLine="708"/>
        <w:rPr>
          <w:sz w:val="24"/>
          <w:szCs w:val="24"/>
        </w:rPr>
      </w:pPr>
    </w:p>
    <w:p w:rsidR="005E0D62" w:rsidRDefault="005E0D62" w:rsidP="005E0D62">
      <w:pPr>
        <w:ind w:firstLine="708"/>
        <w:rPr>
          <w:sz w:val="24"/>
          <w:szCs w:val="24"/>
        </w:rPr>
      </w:pPr>
    </w:p>
    <w:p w:rsidR="005E0D62" w:rsidRDefault="005E0D62" w:rsidP="005E0D62">
      <w:pPr>
        <w:ind w:firstLine="708"/>
        <w:rPr>
          <w:sz w:val="24"/>
          <w:szCs w:val="24"/>
        </w:rPr>
      </w:pPr>
    </w:p>
    <w:p w:rsidR="005E0D62" w:rsidRDefault="005E0D62" w:rsidP="005E0D62">
      <w:pPr>
        <w:ind w:firstLine="708"/>
        <w:rPr>
          <w:rFonts w:ascii="Times New Roman" w:eastAsia="Times New Roman" w:hAnsi="Times New Roman"/>
          <w:sz w:val="24"/>
          <w:szCs w:val="24"/>
          <w:lang w:eastAsia="ro-RO"/>
        </w:rPr>
      </w:pPr>
    </w:p>
    <w:p w:rsidR="005E0D62" w:rsidRDefault="005E0D62" w:rsidP="005E0D62">
      <w:pPr>
        <w:ind w:firstLine="708"/>
        <w:rPr>
          <w:rFonts w:ascii="Times New Roman" w:hAnsi="Times New Roman"/>
          <w:sz w:val="24"/>
          <w:szCs w:val="24"/>
        </w:rPr>
      </w:pPr>
    </w:p>
    <w:p w:rsidR="005E0D62" w:rsidRDefault="005E0D62" w:rsidP="005E0D62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BIROUL DE INFORMARE ŞI RELAŢII PUBLICE </w:t>
      </w:r>
    </w:p>
    <w:p w:rsidR="005E0D62" w:rsidRDefault="005E0D62" w:rsidP="005E0D62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AL CURŢII DE APEL IAŞI</w:t>
      </w:r>
    </w:p>
    <w:p w:rsidR="005E0D62" w:rsidRDefault="005E0D62" w:rsidP="005E0D62">
      <w:pPr>
        <w:jc w:val="left"/>
        <w:rPr>
          <w:rFonts w:ascii="Times New Roman" w:hAnsi="Times New Roman"/>
          <w:sz w:val="24"/>
          <w:szCs w:val="24"/>
        </w:rPr>
      </w:pPr>
    </w:p>
    <w:p w:rsidR="005F7D20" w:rsidRPr="002539EB" w:rsidRDefault="005F7D20" w:rsidP="002A4179">
      <w:pPr>
        <w:jc w:val="left"/>
        <w:rPr>
          <w:rFonts w:ascii="Times New Roman" w:hAnsi="Times New Roman"/>
          <w:sz w:val="24"/>
          <w:szCs w:val="24"/>
        </w:rPr>
      </w:pPr>
    </w:p>
    <w:sectPr w:rsidR="005F7D20" w:rsidRPr="002539EB" w:rsidSect="00BB08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72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748" w:rsidRDefault="00383748">
      <w:r>
        <w:separator/>
      </w:r>
    </w:p>
  </w:endnote>
  <w:endnote w:type="continuationSeparator" w:id="0">
    <w:p w:rsidR="00383748" w:rsidRDefault="00383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3FD" w:rsidRDefault="001353FD">
    <w:pPr>
      <w:pStyle w:val="Subsol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3FD" w:rsidRDefault="001353FD">
    <w:pPr>
      <w:pStyle w:val="Subsol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3FD" w:rsidRDefault="001353FD">
    <w:pPr>
      <w:pStyle w:val="Subsol"/>
      <w:jc w:val="center"/>
    </w:pPr>
    <w:r>
      <w:fldChar w:fldCharType="begin"/>
    </w:r>
    <w:r>
      <w:instrText>PAGE   \* MERGEFORMAT</w:instrText>
    </w:r>
    <w:r>
      <w:fldChar w:fldCharType="separate"/>
    </w:r>
    <w:r w:rsidR="001312A4">
      <w:rPr>
        <w:noProof/>
      </w:rPr>
      <w:t>1</w:t>
    </w:r>
    <w:r>
      <w:fldChar w:fldCharType="end"/>
    </w:r>
  </w:p>
  <w:p w:rsidR="001353FD" w:rsidRDefault="001353FD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748" w:rsidRDefault="00383748">
      <w:r>
        <w:separator/>
      </w:r>
    </w:p>
  </w:footnote>
  <w:footnote w:type="continuationSeparator" w:id="0">
    <w:p w:rsidR="00383748" w:rsidRDefault="003837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3FD" w:rsidRDefault="001353FD">
    <w:pPr>
      <w:pStyle w:val="Ante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3FD" w:rsidRDefault="001353FD">
    <w:pPr>
      <w:pStyle w:val="Ante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DA2" w:rsidRPr="00CC2E34" w:rsidRDefault="0080699A" w:rsidP="00CC2E34">
    <w:pPr>
      <w:pStyle w:val="Antet"/>
    </w:pPr>
    <w:r>
      <w:rPr>
        <w:noProof/>
        <w:lang w:eastAsia="ro-RO"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-285750</wp:posOffset>
              </wp:positionH>
              <wp:positionV relativeFrom="paragraph">
                <wp:posOffset>317500</wp:posOffset>
              </wp:positionV>
              <wp:extent cx="6645910" cy="1174750"/>
              <wp:effectExtent l="0" t="0" r="2540" b="22225"/>
              <wp:wrapNone/>
              <wp:docPr id="1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45910" cy="1174750"/>
                        <a:chOff x="968" y="500"/>
                        <a:chExt cx="10466" cy="1850"/>
                      </a:xfrm>
                    </wpg:grpSpPr>
                    <wps:wsp>
                      <wps:cNvPr id="2" name="Text Box 4"/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3533" y="987"/>
                          <a:ext cx="5346" cy="5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7B69" w:rsidRPr="00520C79" w:rsidRDefault="005C7B69" w:rsidP="00D47F8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 w:rsidRPr="00520C79">
                              <w:rPr>
                                <w:sz w:val="32"/>
                              </w:rPr>
                              <w:t>CURTEA DE APEL IAȘI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968" y="1497"/>
                          <a:ext cx="10466" cy="8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7B69" w:rsidRPr="00520C79" w:rsidRDefault="005C7B69" w:rsidP="005C7B69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520C79">
                              <w:rPr>
                                <w:sz w:val="18"/>
                              </w:rPr>
                              <w:t xml:space="preserve">Iași, Str. </w:t>
                            </w:r>
                            <w:r w:rsidR="000C6B94">
                              <w:rPr>
                                <w:sz w:val="18"/>
                              </w:rPr>
                              <w:t>Elena Doamna</w:t>
                            </w:r>
                            <w:r>
                              <w:rPr>
                                <w:sz w:val="18"/>
                              </w:rPr>
                              <w:t xml:space="preserve">, nr. </w:t>
                            </w:r>
                            <w:r w:rsidR="000C6B94">
                              <w:rPr>
                                <w:sz w:val="18"/>
                              </w:rPr>
                              <w:t>1A</w:t>
                            </w:r>
                            <w:r>
                              <w:rPr>
                                <w:sz w:val="18"/>
                              </w:rPr>
                              <w:t>, cod poștal</w:t>
                            </w:r>
                            <w:r w:rsidRPr="00520C79">
                              <w:rPr>
                                <w:sz w:val="18"/>
                              </w:rPr>
                              <w:t xml:space="preserve"> 700</w:t>
                            </w:r>
                            <w:r w:rsidR="000C6B94">
                              <w:rPr>
                                <w:sz w:val="18"/>
                              </w:rPr>
                              <w:t>398</w:t>
                            </w:r>
                          </w:p>
                          <w:p w:rsidR="005C7B69" w:rsidRPr="00520C79" w:rsidRDefault="00591F0C" w:rsidP="005C7B69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t</w:t>
                            </w:r>
                            <w:r w:rsidR="005C7B69" w:rsidRPr="00520C79">
                              <w:rPr>
                                <w:sz w:val="18"/>
                              </w:rPr>
                              <w:t>el</w:t>
                            </w:r>
                            <w:r w:rsidR="005C7B69">
                              <w:rPr>
                                <w:sz w:val="18"/>
                              </w:rPr>
                              <w:t>efon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 w:rsidR="003927B9">
                              <w:rPr>
                                <w:sz w:val="18"/>
                              </w:rPr>
                              <w:t xml:space="preserve">0232-235033, </w:t>
                            </w:r>
                            <w:r w:rsidR="00567A13">
                              <w:rPr>
                                <w:sz w:val="18"/>
                              </w:rPr>
                              <w:t>0332-403827</w:t>
                            </w:r>
                            <w:r w:rsidR="005C7B69">
                              <w:rPr>
                                <w:sz w:val="18"/>
                              </w:rPr>
                              <w:t>,</w:t>
                            </w:r>
                            <w:r w:rsidR="003927B9">
                              <w:rPr>
                                <w:sz w:val="18"/>
                              </w:rPr>
                              <w:t xml:space="preserve"> </w:t>
                            </w:r>
                            <w:r w:rsidR="005C7B69">
                              <w:rPr>
                                <w:sz w:val="18"/>
                              </w:rPr>
                              <w:t>fax 0232-255907, 0232-</w:t>
                            </w:r>
                            <w:r w:rsidR="005C7B69" w:rsidRPr="00520C79">
                              <w:rPr>
                                <w:sz w:val="18"/>
                              </w:rPr>
                              <w:t xml:space="preserve">217808  </w:t>
                            </w:r>
                          </w:p>
                          <w:p w:rsidR="005C7B69" w:rsidRPr="00520C79" w:rsidRDefault="005C7B69" w:rsidP="005C7B69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e</w:t>
                            </w:r>
                            <w:r w:rsidRPr="00520C79">
                              <w:rPr>
                                <w:sz w:val="18"/>
                              </w:rPr>
                              <w:t xml:space="preserve">-mail </w:t>
                            </w:r>
                            <w:proofErr w:type="spellStart"/>
                            <w:r w:rsidRPr="00520C79">
                              <w:rPr>
                                <w:sz w:val="18"/>
                              </w:rPr>
                              <w:t>ca-iasi</w:t>
                            </w:r>
                            <w:proofErr w:type="spellEnd"/>
                            <w:r w:rsidRPr="00520C79">
                              <w:rPr>
                                <w:sz w:val="18"/>
                              </w:rPr>
                              <w:t>@</w:t>
                            </w:r>
                            <w:proofErr w:type="spellStart"/>
                            <w:r w:rsidRPr="00520C79">
                              <w:rPr>
                                <w:sz w:val="18"/>
                              </w:rPr>
                              <w:t>just.ro</w:t>
                            </w:r>
                            <w:proofErr w:type="spellEnd"/>
                            <w:r w:rsidRPr="00520C79">
                              <w:rPr>
                                <w:sz w:val="18"/>
                              </w:rPr>
                              <w:t>, operator de date cu caracter personal nr. 3067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4" name="Group 5"/>
                      <wpg:cNvGrpSpPr>
                        <a:grpSpLocks noChangeAspect="1"/>
                      </wpg:cNvGrpSpPr>
                      <wpg:grpSpPr bwMode="auto">
                        <a:xfrm>
                          <a:off x="1823" y="2292"/>
                          <a:ext cx="8923" cy="57"/>
                          <a:chOff x="0" y="0"/>
                          <a:chExt cx="58959" cy="381"/>
                        </a:xfrm>
                      </wpg:grpSpPr>
                      <wps:wsp>
                        <wps:cNvPr id="5" name="Conector drept 10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0" y="381"/>
                            <a:ext cx="58959" cy="0"/>
                          </a:xfrm>
                          <a:prstGeom prst="line">
                            <a:avLst/>
                          </a:prstGeom>
                          <a:noFill/>
                          <a:ln w="38100" cap="rnd">
                            <a:solidFill>
                              <a:srgbClr val="1663B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Conector drept 11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0" y="0"/>
                            <a:ext cx="58959" cy="0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1663B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  <pic:pic xmlns:pic="http://schemas.openxmlformats.org/drawingml/2006/picture">
                      <pic:nvPicPr>
                        <pic:cNvPr id="7" name="Picture 9" descr="stemaRomania_20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18" y="500"/>
                          <a:ext cx="1149" cy="16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8" name="Text Box 9"/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3533" y="567"/>
                          <a:ext cx="5346" cy="5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7B69" w:rsidRPr="00520C79" w:rsidRDefault="005C7B69" w:rsidP="005C7B69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R O M Â N I 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0" o:spid="_x0000_s1026" style="position:absolute;left:0;text-align:left;margin-left:-22.5pt;margin-top:25pt;width:523.3pt;height:92.5pt;z-index:251657728" coordorigin="968,500" coordsize="10466,18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E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E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E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E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E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E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E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E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E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E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E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E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E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E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E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E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E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E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E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E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E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JeraEAAAAAAAAAAAAAAAAAAAAAAAAAAAAAAAAAAAAAAAAAAAAAAA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+/wAA+fv+&#10;APn7/vZYPRewNioCsM3a7jDE0uta7Pr9Vu3y+h8FBAIAAwIBAAEAAAD//wAAAAEAAAEAAAAAAAAA&#10;AAAAAAAAAAABAAAA/wAAAAEAAAD/AAAAAQAAAAAAAAD/AAAAAAAAAP8AAAAAAQAAAAAAAAAAAAAA&#10;AAAAAAAAAAEAAAD/AAAAAQAAAAAAAAD/AAAAAAAAAAAAAAAAAAAAAAAAAAAAAAAAAAAA/P7/APv8&#10;/gATDgbhFAYDqjwuFaYzJhLQGAz+AKG+4wD5+/4A/v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2+f0A/wABAAsHA9A5IQ7QJisRitXf9E65z+ph8vb9Of7//wMD&#10;AgEAAQAAAP8AAAAAAAAAAAAAAAAAAAABAAAAAAAAAP8AAAAAAAAA/wAAAAAAAAAAAAAAAAAAAAAA&#10;AAAAAAAAAAAAAAAAAAAAAAAAAAAAAP8AAAAAAAAAAAAAAP8AAAAAAAAAAAAAAAAAAAAAAAAA/v8A&#10;AP7+/wACAQH9EAoEx0YxFp8rIQyy2tXv7AsHAwD/AP8A9vn9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/8AAP3+/wD6/f4AEgwG7DYm&#10;EZ4FBAKeDAcDPrTI4mHs9QBP9Pn9EQYEAgACAgEAAAAAAAAAAAD/AAAAAAAAAAAAAAAAAAAAAAAA&#10;AAAAAAAAAAAAAQAAAP8AAAABAAAA/wAAAAAAAAABAAAAAAAAAP8AAAAAAAAAAAAAAAAAAAABAAAA&#10;AAAAAP3+/wD6/P4ADAcD7xMNAbFNOB6f9Pn9wjEiDwAHBwEA+v3+AP3+/wD//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f7/APj6/QABAAAAHBMJwkUsDsI0KR4ir8vpVs3c7l7t8/opAgICAAQDAQABAAAA&#10;/wAAAAAAAAAAAAAAAAAAAAAAAAABAAAAAAAAAAEAAAAAAAAAAQAAAAAAAAAAAAAAAAAAAAAAAAAA&#10;AAAA/wAAAP8AAAD8/f8A/v7+ABMNBtczJBKiUTUXqszX4t4cEwkA2eb0APj6/QAEBQ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AAAA+vz+AAECAQAcFAreUTcaiAgD/JIM&#10;CQZKwtTuY+rz+0T3+/4EBgQBAAICAQAAAAAAAAAAAAAAAAD/AAAAAAAAAAAAAAAAAAAAAQAAAP8A&#10;AAABAAAAAAAAAAAAAAD+/v8A+vz/AAcFAvwaDwW8PiwTnfT3+rZJNBr2HBIHAM0CAQD6/P4A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//&#10;AAD7/P4A9/r9AP3+/vY4JRGs9vT8rP0DAjjt9Ppc1+T0VOvy+hcGBAIABQMBAAAAAAD/AAAAAAAA&#10;AAAAAAAAAAAA/wAAAAEAAAAAAAAA/P3/APr8/gAUDgbpKhwMrBIMBqQD/f7IOCURALnQ5wD3+v0A&#10;+/z+AP/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4+/4A+/3/ABMOBMhIMhbIy9zviOvy+lbS4PNe&#10;4+33LwMBAQACAgEAAgEAAAAAAAAAAAAA/v8AAPz+/wD+//8AHRMJ0S4gDaIVDgaqNSQR5MnZ7gDt&#10;7/kA+Pv+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z+/wD6&#10;/P4A/P7/5GNFII7h6vaWxtjvSMPW7GHt8/pG+fv/CAcFAgD6+/4ABAQB+BYPBro9KhSfOigRuB8W&#10;Cviux+UA+vz+APz+/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/8AAPf6/QAGBAP4GA8HsG9NI7ACAAEyp8PjYc7e8UMyIg+9WT0d&#10;n/4A/87m7PgABgQDAPf6/QD//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3533;top:987;width:5346;height:5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tKMEA&#10;AADaAAAADwAAAGRycy9kb3ducmV2LnhtbESPT4vCMBTE74LfITzBmyaKiluNIrsInhT/7MLeHs2z&#10;LTYvpYm2fnuzsOBxmJnfMMt1a0vxoNoXjjWMhgoEcepMwZmGy3k7mIPwAdlg6Zg0PMnDetXtLDEx&#10;ruEjPU4hExHCPkENeQhVIqVPc7Loh64ijt7V1RZDlHUmTY1NhNtSjpWaSYsFx4UcK/rMKb2d7lbD&#10;9/76+zNRh+zLTqvGtUqy/ZBa93vtZgEiUBve4f/2zmgYw9+Ve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TrSjBAAAA2gAAAA8AAAAAAAAAAAAAAAAAmAIAAGRycy9kb3du&#10;cmV2LnhtbFBLBQYAAAAABAAEAPUAAACGAwAAAAA=&#10;" filled="f" stroked="f">
                <o:lock v:ext="edit" aspectratio="t"/>
                <v:textbox>
                  <w:txbxContent>
                    <w:p w:rsidR="005C7B69" w:rsidRPr="00520C79" w:rsidRDefault="005C7B69" w:rsidP="00D47F82">
                      <w:pPr>
                        <w:jc w:val="center"/>
                        <w:rPr>
                          <w:sz w:val="32"/>
                        </w:rPr>
                      </w:pPr>
                      <w:r w:rsidRPr="00520C79">
                        <w:rPr>
                          <w:sz w:val="32"/>
                        </w:rPr>
                        <w:t>CURTEA DE APEL IAȘI</w:t>
                      </w:r>
                    </w:p>
                  </w:txbxContent>
                </v:textbox>
              </v:shape>
              <v:shape id="Text Box 3" o:spid="_x0000_s1028" type="#_x0000_t202" style="position:absolute;left:968;top:1497;width:10466;height:8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<o:lock v:ext="edit" aspectratio="t"/>
                <v:textbox>
                  <w:txbxContent>
                    <w:p w:rsidR="005C7B69" w:rsidRPr="00520C79" w:rsidRDefault="005C7B69" w:rsidP="005C7B69">
                      <w:pPr>
                        <w:jc w:val="center"/>
                        <w:rPr>
                          <w:sz w:val="18"/>
                        </w:rPr>
                      </w:pPr>
                      <w:r w:rsidRPr="00520C79">
                        <w:rPr>
                          <w:sz w:val="18"/>
                        </w:rPr>
                        <w:t xml:space="preserve">Iași, Str. </w:t>
                      </w:r>
                      <w:r w:rsidR="000C6B94">
                        <w:rPr>
                          <w:sz w:val="18"/>
                        </w:rPr>
                        <w:t>Elena Doamna</w:t>
                      </w:r>
                      <w:r>
                        <w:rPr>
                          <w:sz w:val="18"/>
                        </w:rPr>
                        <w:t xml:space="preserve">, nr. </w:t>
                      </w:r>
                      <w:r w:rsidR="000C6B94">
                        <w:rPr>
                          <w:sz w:val="18"/>
                        </w:rPr>
                        <w:t>1A</w:t>
                      </w:r>
                      <w:r>
                        <w:rPr>
                          <w:sz w:val="18"/>
                        </w:rPr>
                        <w:t>, cod poștal</w:t>
                      </w:r>
                      <w:r w:rsidRPr="00520C79">
                        <w:rPr>
                          <w:sz w:val="18"/>
                        </w:rPr>
                        <w:t xml:space="preserve"> 700</w:t>
                      </w:r>
                      <w:r w:rsidR="000C6B94">
                        <w:rPr>
                          <w:sz w:val="18"/>
                        </w:rPr>
                        <w:t>398</w:t>
                      </w:r>
                    </w:p>
                    <w:p w:rsidR="005C7B69" w:rsidRPr="00520C79" w:rsidRDefault="00591F0C" w:rsidP="005C7B69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t</w:t>
                      </w:r>
                      <w:r w:rsidR="005C7B69" w:rsidRPr="00520C79">
                        <w:rPr>
                          <w:sz w:val="18"/>
                        </w:rPr>
                        <w:t>el</w:t>
                      </w:r>
                      <w:r w:rsidR="005C7B69">
                        <w:rPr>
                          <w:sz w:val="18"/>
                        </w:rPr>
                        <w:t>efon</w:t>
                      </w:r>
                      <w:r>
                        <w:rPr>
                          <w:sz w:val="18"/>
                        </w:rPr>
                        <w:t xml:space="preserve"> </w:t>
                      </w:r>
                      <w:r w:rsidR="003927B9">
                        <w:rPr>
                          <w:sz w:val="18"/>
                        </w:rPr>
                        <w:t xml:space="preserve">0232-235033, </w:t>
                      </w:r>
                      <w:r w:rsidR="00567A13">
                        <w:rPr>
                          <w:sz w:val="18"/>
                        </w:rPr>
                        <w:t>0332-403827</w:t>
                      </w:r>
                      <w:r w:rsidR="005C7B69">
                        <w:rPr>
                          <w:sz w:val="18"/>
                        </w:rPr>
                        <w:t>,</w:t>
                      </w:r>
                      <w:r w:rsidR="003927B9">
                        <w:rPr>
                          <w:sz w:val="18"/>
                        </w:rPr>
                        <w:t xml:space="preserve"> </w:t>
                      </w:r>
                      <w:r w:rsidR="005C7B69">
                        <w:rPr>
                          <w:sz w:val="18"/>
                        </w:rPr>
                        <w:t>fax 0232-255907, 0232-</w:t>
                      </w:r>
                      <w:r w:rsidR="005C7B69" w:rsidRPr="00520C79">
                        <w:rPr>
                          <w:sz w:val="18"/>
                        </w:rPr>
                        <w:t xml:space="preserve">217808  </w:t>
                      </w:r>
                    </w:p>
                    <w:p w:rsidR="005C7B69" w:rsidRPr="00520C79" w:rsidRDefault="005C7B69" w:rsidP="005C7B69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e</w:t>
                      </w:r>
                      <w:r w:rsidRPr="00520C79">
                        <w:rPr>
                          <w:sz w:val="18"/>
                        </w:rPr>
                        <w:t>-mail ca-iasi@just.ro, operator de date cu caracter personal nr. 3067</w:t>
                      </w:r>
                    </w:p>
                  </w:txbxContent>
                </v:textbox>
              </v:shape>
              <v:group id="Group 5" o:spid="_x0000_s1029" style="position:absolute;left:1823;top:2292;width:8923;height:57" coordsize="58959,3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o:lock v:ext="edit" aspectratio="t"/>
                <v:line id="Conector drept 10" o:spid="_x0000_s1030" style="position:absolute;visibility:visible;mso-wrap-style:square" from="0,381" to="58959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THaMUAAADaAAAADwAAAGRycy9kb3ducmV2LnhtbESPT2vCQBTE70K/w/IKXopuLLVIdCO1&#10;oi1YCv45eHxkX7Kh2bchu5r47buFgsdhZn7DLJa9rcWVWl85VjAZJyCIc6crLhWcjpvRDIQPyBpr&#10;x6TgRh6W2cNggal2He/pegiliBD2KSowITSplD43ZNGPXUMcvcK1FkOUbSl1i12E21o+J8mrtFhx&#10;XDDY0Luh/OdwsQpevtb9ahbO22L60X1rt96Zp9tOqeFj/zYHEagP9/B/+1MrmMLflXgDZPY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jTHaMUAAADaAAAADwAAAAAAAAAA&#10;AAAAAAChAgAAZHJzL2Rvd25yZXYueG1sUEsFBgAAAAAEAAQA+QAAAJMDAAAAAA==&#10;" strokecolor="#1663b7" strokeweight="3pt">
                  <v:stroke endcap="round"/>
                  <o:lock v:ext="edit" aspectratio="t"/>
                </v:line>
                <v:line id="Conector drept 11" o:spid="_x0000_s1031" style="position:absolute;visibility:visible;mso-wrap-style:square" from="0,0" to="5895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qBUXcEAAADaAAAADwAAAGRycy9kb3ducmV2LnhtbESPwWrDMBBE74X8g9hAb40ct5jGiRLa&#10;QqDHxik5L9ZGMrFWjqXazt9XhUKOw8y8YTa7ybVioD40nhUsFxkI4trrho2C7+P+6RVEiMgaW8+k&#10;4EYBdtvZwwZL7Uc+0FBFIxKEQ4kKbIxdKWWoLTkMC98RJ+/se4cxyd5I3eOY4K6VeZYV0mHDacFi&#10;Rx+W6kv14xSczGlo9y+s7c3k9fvX9fnoV6zU43x6W4OINMV7+L/9qRUU8Hcl3QC5/Q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OoFRdwQAAANoAAAAPAAAAAAAAAAAAAAAA&#10;AKECAABkcnMvZG93bnJldi54bWxQSwUGAAAAAAQABAD5AAAAjwMAAAAA&#10;" strokecolor="#1663b7" strokeweight="1pt">
                  <v:stroke endcap="round"/>
                  <o:lock v:ext="edit" aspectratio="t"/>
                </v:lin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32" type="#_x0000_t75" alt="stemaRomania_2019" style="position:absolute;left:2018;top:500;width:1149;height:16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mCFLCAAAA2gAAAA8AAABkcnMvZG93bnJldi54bWxEj0+LwjAUxO+C3yE8wZumKrhSjSLKwsqe&#10;/IceH82zLTYvNYlav/1GWPA4zMxvmNmiMZV4kPOlZQWDfgKCOLO65FzBYf/dm4DwAVljZZkUvMjD&#10;Yt5uzTDV9slbeuxCLiKEfYoKihDqVEqfFWTQ921NHL2LdQZDlC6X2uEzwk0lh0kylgZLjgsF1rQq&#10;KLvu7kaBXE9k9Xs8rEf1fTNsjqfb2d3GSnU7zXIKIlATPuH/9o9W8AXvK/EGyPk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5JghSwgAAANoAAAAPAAAAAAAAAAAAAAAAAJ8C&#10;AABkcnMvZG93bnJldi54bWxQSwUGAAAAAAQABAD3AAAAjgMAAAAA&#10;">
                <v:imagedata r:id="rId2" o:title="stemaRomania_2019"/>
              </v:shape>
              <v:shape id="Text Box 9" o:spid="_x0000_s1033" type="#_x0000_t202" style="position:absolute;left:3533;top:567;width:5346;height:5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<o:lock v:ext="edit" aspectratio="t"/>
                <v:textbox>
                  <w:txbxContent>
                    <w:p w:rsidR="005C7B69" w:rsidRPr="00520C79" w:rsidRDefault="005C7B69" w:rsidP="005C7B69">
                      <w:pPr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R O M Â N I A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D62"/>
    <w:rsid w:val="0003365E"/>
    <w:rsid w:val="000425F5"/>
    <w:rsid w:val="00056094"/>
    <w:rsid w:val="000C6B94"/>
    <w:rsid w:val="000D0FE7"/>
    <w:rsid w:val="000F081E"/>
    <w:rsid w:val="00101150"/>
    <w:rsid w:val="001312A4"/>
    <w:rsid w:val="001353FD"/>
    <w:rsid w:val="001B1FD6"/>
    <w:rsid w:val="002335CD"/>
    <w:rsid w:val="00251290"/>
    <w:rsid w:val="002539EB"/>
    <w:rsid w:val="00260E40"/>
    <w:rsid w:val="0029238C"/>
    <w:rsid w:val="002A4179"/>
    <w:rsid w:val="002B5729"/>
    <w:rsid w:val="002C1E18"/>
    <w:rsid w:val="002C78AE"/>
    <w:rsid w:val="002E2176"/>
    <w:rsid w:val="00383748"/>
    <w:rsid w:val="003927B9"/>
    <w:rsid w:val="003A5C84"/>
    <w:rsid w:val="003D548A"/>
    <w:rsid w:val="00402DA3"/>
    <w:rsid w:val="00474AFC"/>
    <w:rsid w:val="004E61ED"/>
    <w:rsid w:val="004F3DA2"/>
    <w:rsid w:val="00526721"/>
    <w:rsid w:val="00567A13"/>
    <w:rsid w:val="00584AF8"/>
    <w:rsid w:val="00585A2A"/>
    <w:rsid w:val="00591F0C"/>
    <w:rsid w:val="005C7B69"/>
    <w:rsid w:val="005C7F05"/>
    <w:rsid w:val="005E0D62"/>
    <w:rsid w:val="005F7D20"/>
    <w:rsid w:val="00613E5B"/>
    <w:rsid w:val="006203F4"/>
    <w:rsid w:val="00667002"/>
    <w:rsid w:val="00681727"/>
    <w:rsid w:val="00686421"/>
    <w:rsid w:val="006C49DB"/>
    <w:rsid w:val="006F35CD"/>
    <w:rsid w:val="0072554D"/>
    <w:rsid w:val="00731E0F"/>
    <w:rsid w:val="007D72DF"/>
    <w:rsid w:val="00803133"/>
    <w:rsid w:val="0080699A"/>
    <w:rsid w:val="008A0780"/>
    <w:rsid w:val="008D2053"/>
    <w:rsid w:val="00906890"/>
    <w:rsid w:val="00961B3E"/>
    <w:rsid w:val="00975C96"/>
    <w:rsid w:val="009954B1"/>
    <w:rsid w:val="009D571C"/>
    <w:rsid w:val="00A25F0A"/>
    <w:rsid w:val="00A267CE"/>
    <w:rsid w:val="00A436FA"/>
    <w:rsid w:val="00BA3566"/>
    <w:rsid w:val="00BB08B1"/>
    <w:rsid w:val="00C23DFC"/>
    <w:rsid w:val="00C25D13"/>
    <w:rsid w:val="00C821EB"/>
    <w:rsid w:val="00CC2E34"/>
    <w:rsid w:val="00D03830"/>
    <w:rsid w:val="00D47F82"/>
    <w:rsid w:val="00D62632"/>
    <w:rsid w:val="00DA2892"/>
    <w:rsid w:val="00DF43C7"/>
    <w:rsid w:val="00DF69BF"/>
    <w:rsid w:val="00E23C1E"/>
    <w:rsid w:val="00E44C10"/>
    <w:rsid w:val="00E50516"/>
    <w:rsid w:val="00E5154D"/>
    <w:rsid w:val="00E51AAF"/>
    <w:rsid w:val="00EB26D5"/>
    <w:rsid w:val="00F946C3"/>
    <w:rsid w:val="00FD7B39"/>
    <w:rsid w:val="00FE5289"/>
    <w:rsid w:val="00FE5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D62"/>
    <w:pPr>
      <w:jc w:val="both"/>
    </w:pPr>
    <w:rPr>
      <w:sz w:val="22"/>
      <w:szCs w:val="22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rsid w:val="004F3DA2"/>
    <w:pPr>
      <w:tabs>
        <w:tab w:val="center" w:pos="4536"/>
        <w:tab w:val="right" w:pos="9072"/>
      </w:tabs>
    </w:pPr>
  </w:style>
  <w:style w:type="paragraph" w:styleId="Subsol">
    <w:name w:val="footer"/>
    <w:basedOn w:val="Normal"/>
    <w:link w:val="SubsolCaracter"/>
    <w:uiPriority w:val="99"/>
    <w:rsid w:val="004F3DA2"/>
    <w:pPr>
      <w:tabs>
        <w:tab w:val="center" w:pos="4536"/>
        <w:tab w:val="right" w:pos="9072"/>
      </w:tabs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0425F5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rsid w:val="000425F5"/>
    <w:rPr>
      <w:rFonts w:ascii="Tahoma" w:hAnsi="Tahoma" w:cs="Tahoma"/>
      <w:sz w:val="16"/>
      <w:szCs w:val="16"/>
      <w:lang w:val="ro-RO"/>
    </w:rPr>
  </w:style>
  <w:style w:type="character" w:customStyle="1" w:styleId="SubsolCaracter">
    <w:name w:val="Subsol Caracter"/>
    <w:link w:val="Subsol"/>
    <w:uiPriority w:val="99"/>
    <w:rsid w:val="001353FD"/>
    <w:rPr>
      <w:sz w:val="22"/>
      <w:szCs w:val="22"/>
      <w:lang w:eastAsia="en-US"/>
    </w:rPr>
  </w:style>
  <w:style w:type="character" w:styleId="Hyperlink">
    <w:name w:val="Hyperlink"/>
    <w:basedOn w:val="Fontdeparagrafimplicit"/>
    <w:uiPriority w:val="99"/>
    <w:unhideWhenUsed/>
    <w:rsid w:val="005E0D6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D62"/>
    <w:pPr>
      <w:jc w:val="both"/>
    </w:pPr>
    <w:rPr>
      <w:sz w:val="22"/>
      <w:szCs w:val="22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rsid w:val="004F3DA2"/>
    <w:pPr>
      <w:tabs>
        <w:tab w:val="center" w:pos="4536"/>
        <w:tab w:val="right" w:pos="9072"/>
      </w:tabs>
    </w:pPr>
  </w:style>
  <w:style w:type="paragraph" w:styleId="Subsol">
    <w:name w:val="footer"/>
    <w:basedOn w:val="Normal"/>
    <w:link w:val="SubsolCaracter"/>
    <w:uiPriority w:val="99"/>
    <w:rsid w:val="004F3DA2"/>
    <w:pPr>
      <w:tabs>
        <w:tab w:val="center" w:pos="4536"/>
        <w:tab w:val="right" w:pos="9072"/>
      </w:tabs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0425F5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rsid w:val="000425F5"/>
    <w:rPr>
      <w:rFonts w:ascii="Tahoma" w:hAnsi="Tahoma" w:cs="Tahoma"/>
      <w:sz w:val="16"/>
      <w:szCs w:val="16"/>
      <w:lang w:val="ro-RO"/>
    </w:rPr>
  </w:style>
  <w:style w:type="character" w:customStyle="1" w:styleId="SubsolCaracter">
    <w:name w:val="Subsol Caracter"/>
    <w:link w:val="Subsol"/>
    <w:uiPriority w:val="99"/>
    <w:rsid w:val="001353FD"/>
    <w:rPr>
      <w:sz w:val="22"/>
      <w:szCs w:val="22"/>
      <w:lang w:eastAsia="en-US"/>
    </w:rPr>
  </w:style>
  <w:style w:type="character" w:styleId="Hyperlink">
    <w:name w:val="Hyperlink"/>
    <w:basedOn w:val="Fontdeparagrafimplicit"/>
    <w:uiPriority w:val="99"/>
    <w:unhideWhenUsed/>
    <w:rsid w:val="005E0D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03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-iasi.ro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luca.safta.CA-IASI\Desktop\AntetCurteApelIasi-ElenaDna2019.dot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26195-4686-444E-94D2-25B732EED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AntetCurteApelIasi-ElenaDna2019.dot</Template>
  <TotalTime>32</TotalTime>
  <Pages>1</Pages>
  <Words>145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Raluca Safta</dc:creator>
  <cp:lastModifiedBy>Raluca Safta</cp:lastModifiedBy>
  <cp:revision>3</cp:revision>
  <cp:lastPrinted>2020-03-20T12:31:00Z</cp:lastPrinted>
  <dcterms:created xsi:type="dcterms:W3CDTF">2020-03-20T12:00:00Z</dcterms:created>
  <dcterms:modified xsi:type="dcterms:W3CDTF">2020-03-20T12:36:00Z</dcterms:modified>
</cp:coreProperties>
</file>