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4CA" w:rsidRPr="003F1519" w:rsidRDefault="00FA04CA" w:rsidP="002B0FE8">
      <w:pPr>
        <w:spacing w:after="0"/>
        <w:jc w:val="center"/>
        <w:rPr>
          <w:b/>
          <w:sz w:val="26"/>
          <w:szCs w:val="26"/>
          <w:lang w:val="ro-RO"/>
        </w:rPr>
      </w:pPr>
      <w:bookmarkStart w:id="0" w:name="_GoBack"/>
      <w:bookmarkEnd w:id="0"/>
      <w:r w:rsidRPr="003F1519">
        <w:rPr>
          <w:b/>
          <w:sz w:val="26"/>
          <w:szCs w:val="26"/>
          <w:lang w:val="ro-RO"/>
        </w:rPr>
        <w:t>Formular</w:t>
      </w:r>
    </w:p>
    <w:p w:rsidR="00FA04CA" w:rsidRPr="003F1519" w:rsidRDefault="00FA04CA" w:rsidP="002B0FE8">
      <w:pPr>
        <w:spacing w:after="0"/>
        <w:jc w:val="center"/>
        <w:rPr>
          <w:b/>
          <w:sz w:val="26"/>
          <w:szCs w:val="26"/>
          <w:lang w:val="ro-RO"/>
        </w:rPr>
      </w:pPr>
    </w:p>
    <w:p w:rsidR="00FA04CA" w:rsidRPr="003F1519" w:rsidRDefault="00FA04CA" w:rsidP="000526D0">
      <w:pPr>
        <w:pStyle w:val="ListParagraph"/>
        <w:tabs>
          <w:tab w:val="left" w:pos="2552"/>
        </w:tabs>
        <w:spacing w:after="0" w:line="240" w:lineRule="auto"/>
        <w:ind w:left="0"/>
        <w:jc w:val="center"/>
        <w:rPr>
          <w:sz w:val="26"/>
          <w:szCs w:val="26"/>
          <w:lang w:val="ro-RO"/>
        </w:rPr>
      </w:pPr>
      <w:r w:rsidRPr="003F1519">
        <w:rPr>
          <w:sz w:val="26"/>
          <w:szCs w:val="26"/>
          <w:lang w:val="ro-RO"/>
        </w:rPr>
        <w:t>de transmitere propuneri, sugestii opinii cu valoare de recomandare pentru adoptarea</w:t>
      </w:r>
      <w:r w:rsidRPr="003F1519">
        <w:rPr>
          <w:b/>
          <w:bCs/>
          <w:sz w:val="26"/>
          <w:szCs w:val="26"/>
          <w:lang w:val="en-US"/>
        </w:rPr>
        <w:t xml:space="preserve"> </w:t>
      </w:r>
      <w:r w:rsidRPr="003F1519">
        <w:rPr>
          <w:i/>
          <w:sz w:val="26"/>
          <w:szCs w:val="26"/>
          <w:lang w:val="ro-RO"/>
        </w:rPr>
        <w:t xml:space="preserve">proiectului </w:t>
      </w:r>
      <w:r>
        <w:rPr>
          <w:i/>
          <w:sz w:val="26"/>
          <w:szCs w:val="26"/>
          <w:lang w:val="ro-RO"/>
        </w:rPr>
        <w:t xml:space="preserve">de Hotărâre pentru modificarea şi completarea </w:t>
      </w:r>
      <w:r w:rsidRPr="003F1519">
        <w:rPr>
          <w:b/>
          <w:sz w:val="26"/>
          <w:szCs w:val="26"/>
          <w:lang w:val="ro-RO"/>
        </w:rPr>
        <w:t xml:space="preserve">Regulamentului </w:t>
      </w:r>
      <w:r>
        <w:rPr>
          <w:b/>
          <w:sz w:val="26"/>
          <w:szCs w:val="26"/>
          <w:lang w:val="ro-RO"/>
        </w:rPr>
        <w:t>de ordine interioară al instanţelor judecătoreşti</w:t>
      </w:r>
    </w:p>
    <w:p w:rsidR="00FA04CA" w:rsidRPr="003F1519" w:rsidRDefault="00FA04CA" w:rsidP="000526D0">
      <w:pPr>
        <w:pStyle w:val="ListParagraph"/>
        <w:tabs>
          <w:tab w:val="left" w:pos="2552"/>
        </w:tabs>
        <w:spacing w:after="0" w:line="240" w:lineRule="auto"/>
        <w:ind w:left="0"/>
        <w:jc w:val="center"/>
        <w:rPr>
          <w:sz w:val="26"/>
          <w:szCs w:val="26"/>
          <w:lang w:val="ro-RO"/>
        </w:rPr>
      </w:pPr>
    </w:p>
    <w:p w:rsidR="00FA04CA" w:rsidRPr="003F1519" w:rsidRDefault="00FA04CA" w:rsidP="0054122C">
      <w:pPr>
        <w:jc w:val="both"/>
        <w:rPr>
          <w:sz w:val="26"/>
          <w:szCs w:val="26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25"/>
        <w:gridCol w:w="1275"/>
        <w:gridCol w:w="2655"/>
        <w:gridCol w:w="3203"/>
      </w:tblGrid>
      <w:tr w:rsidR="00FA04CA" w:rsidRPr="00885127" w:rsidTr="00885127">
        <w:tc>
          <w:tcPr>
            <w:tcW w:w="9558" w:type="dxa"/>
            <w:gridSpan w:val="4"/>
            <w:shd w:val="clear" w:color="auto" w:fill="0070C0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  <w:lang w:val="ro-RO"/>
              </w:rPr>
            </w:pPr>
            <w:r w:rsidRPr="00885127">
              <w:rPr>
                <w:b/>
                <w:color w:val="FFFFFF"/>
                <w:sz w:val="26"/>
                <w:szCs w:val="26"/>
                <w:lang w:val="ro-RO"/>
              </w:rPr>
              <w:t>Date necesare înscrierii în registrul prevăzut de Legea 52/2003 art. 7 alin. (5)</w:t>
            </w:r>
          </w:p>
        </w:tc>
      </w:tr>
      <w:tr w:rsidR="00FA04CA" w:rsidRPr="00885127" w:rsidTr="00885127">
        <w:tc>
          <w:tcPr>
            <w:tcW w:w="3700" w:type="dxa"/>
            <w:gridSpan w:val="2"/>
            <w:shd w:val="clear" w:color="auto" w:fill="DEEAF6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 xml:space="preserve">Denumirea organizației/persoanei care face propunerea </w:t>
            </w:r>
          </w:p>
        </w:tc>
        <w:tc>
          <w:tcPr>
            <w:tcW w:w="5858" w:type="dxa"/>
            <w:gridSpan w:val="2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FA04CA" w:rsidRPr="00885127" w:rsidTr="00885127">
        <w:tc>
          <w:tcPr>
            <w:tcW w:w="3700" w:type="dxa"/>
            <w:gridSpan w:val="2"/>
            <w:shd w:val="clear" w:color="auto" w:fill="DEEAF6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Date de contact</w:t>
            </w:r>
          </w:p>
        </w:tc>
        <w:tc>
          <w:tcPr>
            <w:tcW w:w="5858" w:type="dxa"/>
            <w:gridSpan w:val="2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FA04CA" w:rsidRPr="00885127" w:rsidTr="00885127">
        <w:tc>
          <w:tcPr>
            <w:tcW w:w="3700" w:type="dxa"/>
            <w:gridSpan w:val="2"/>
            <w:tcBorders>
              <w:left w:val="nil"/>
              <w:right w:val="nil"/>
            </w:tcBorders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5858" w:type="dxa"/>
            <w:gridSpan w:val="2"/>
            <w:tcBorders>
              <w:left w:val="nil"/>
              <w:right w:val="nil"/>
            </w:tcBorders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FA04CA" w:rsidRPr="00885127" w:rsidTr="00885127">
        <w:tc>
          <w:tcPr>
            <w:tcW w:w="9558" w:type="dxa"/>
            <w:gridSpan w:val="4"/>
            <w:tcBorders>
              <w:left w:val="nil"/>
              <w:right w:val="nil"/>
            </w:tcBorders>
            <w:shd w:val="clear" w:color="auto" w:fill="833C0B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  <w:lang w:val="ro-RO"/>
              </w:rPr>
            </w:pPr>
            <w:r w:rsidRPr="00885127">
              <w:rPr>
                <w:b/>
                <w:color w:val="FFFFFF"/>
                <w:sz w:val="26"/>
                <w:szCs w:val="26"/>
                <w:lang w:val="ro-RO"/>
              </w:rPr>
              <w:t>Date necesare întocmirii raportului procedurii de consultare prevăzut de art. 13 alin (1) lit. a) şi b).</w:t>
            </w:r>
          </w:p>
        </w:tc>
      </w:tr>
      <w:tr w:rsidR="00FA04CA" w:rsidRPr="00885127" w:rsidTr="00885127">
        <w:trPr>
          <w:trHeight w:val="425"/>
        </w:trPr>
        <w:tc>
          <w:tcPr>
            <w:tcW w:w="2425" w:type="dxa"/>
            <w:vMerge w:val="restart"/>
            <w:shd w:val="clear" w:color="auto" w:fill="F4B083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Articolul din proiect care se solicită a fi amendat</w:t>
            </w:r>
          </w:p>
        </w:tc>
        <w:tc>
          <w:tcPr>
            <w:tcW w:w="7133" w:type="dxa"/>
            <w:gridSpan w:val="3"/>
            <w:shd w:val="clear" w:color="auto" w:fill="FFE599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Amendamentul propus</w:t>
            </w:r>
          </w:p>
        </w:tc>
      </w:tr>
      <w:tr w:rsidR="00FA04CA" w:rsidRPr="00885127" w:rsidTr="00885127">
        <w:trPr>
          <w:trHeight w:val="649"/>
        </w:trPr>
        <w:tc>
          <w:tcPr>
            <w:tcW w:w="2425" w:type="dxa"/>
            <w:vMerge/>
            <w:shd w:val="clear" w:color="auto" w:fill="F4B083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3930" w:type="dxa"/>
            <w:gridSpan w:val="2"/>
            <w:shd w:val="clear" w:color="auto" w:fill="FFE599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 xml:space="preserve">Amendamentul </w:t>
            </w:r>
          </w:p>
        </w:tc>
        <w:tc>
          <w:tcPr>
            <w:tcW w:w="3203" w:type="dxa"/>
            <w:shd w:val="clear" w:color="auto" w:fill="FFE599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Scurtă justificare</w:t>
            </w:r>
          </w:p>
        </w:tc>
      </w:tr>
      <w:tr w:rsidR="00FA04CA" w:rsidRPr="00885127" w:rsidTr="00885127">
        <w:trPr>
          <w:trHeight w:val="255"/>
        </w:trPr>
        <w:tc>
          <w:tcPr>
            <w:tcW w:w="9558" w:type="dxa"/>
            <w:gridSpan w:val="4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FA04CA" w:rsidRPr="003F1519" w:rsidRDefault="00FA04CA" w:rsidP="009F269B">
            <w:pPr>
              <w:pStyle w:val="ListParagraph"/>
              <w:tabs>
                <w:tab w:val="left" w:pos="2552"/>
              </w:tabs>
              <w:spacing w:after="0" w:line="240" w:lineRule="auto"/>
              <w:ind w:left="0"/>
              <w:jc w:val="center"/>
              <w:rPr>
                <w:sz w:val="26"/>
                <w:szCs w:val="26"/>
                <w:lang w:val="ro-RO"/>
              </w:rPr>
            </w:pPr>
            <w:r w:rsidRPr="009F269B">
              <w:rPr>
                <w:b/>
                <w:i/>
                <w:sz w:val="26"/>
                <w:szCs w:val="26"/>
                <w:lang w:val="ro-RO"/>
              </w:rPr>
              <w:t>Proiect de Hotărâre pentru modificarea şi completarea</w:t>
            </w:r>
            <w:r>
              <w:rPr>
                <w:i/>
                <w:sz w:val="26"/>
                <w:szCs w:val="26"/>
                <w:lang w:val="ro-RO"/>
              </w:rPr>
              <w:t xml:space="preserve"> </w:t>
            </w:r>
            <w:r w:rsidRPr="003F1519">
              <w:rPr>
                <w:b/>
                <w:sz w:val="26"/>
                <w:szCs w:val="26"/>
                <w:lang w:val="ro-RO"/>
              </w:rPr>
              <w:t xml:space="preserve">Regulamentului </w:t>
            </w:r>
            <w:r>
              <w:rPr>
                <w:b/>
                <w:sz w:val="26"/>
                <w:szCs w:val="26"/>
                <w:lang w:val="ro-RO"/>
              </w:rPr>
              <w:t>de ordine interioară al instanţelor judecătoreşti</w:t>
            </w:r>
          </w:p>
          <w:p w:rsidR="00FA04CA" w:rsidRPr="00885127" w:rsidRDefault="00FA04CA" w:rsidP="0088512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FA04CA" w:rsidRPr="00885127" w:rsidTr="00885127">
        <w:tc>
          <w:tcPr>
            <w:tcW w:w="9558" w:type="dxa"/>
            <w:gridSpan w:val="4"/>
          </w:tcPr>
          <w:p w:rsidR="00FA04CA" w:rsidRPr="00885127" w:rsidRDefault="00FA04CA" w:rsidP="009F269B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b/>
                <w:color w:val="000000"/>
                <w:sz w:val="26"/>
                <w:szCs w:val="26"/>
                <w:lang w:val="en-US"/>
              </w:rPr>
              <w:t>Art</w:t>
            </w:r>
            <w:r w:rsidRPr="00885127">
              <w:rPr>
                <w:b/>
                <w:color w:val="000000"/>
                <w:sz w:val="26"/>
                <w:szCs w:val="26"/>
                <w:lang w:val="en-US"/>
              </w:rPr>
              <w:t>. I</w:t>
            </w:r>
          </w:p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FA04CA" w:rsidRPr="00885127" w:rsidTr="00885127">
        <w:tc>
          <w:tcPr>
            <w:tcW w:w="2425" w:type="dxa"/>
            <w:shd w:val="clear" w:color="auto" w:fill="F4B083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Art. 1</w:t>
            </w:r>
          </w:p>
        </w:tc>
        <w:tc>
          <w:tcPr>
            <w:tcW w:w="3930" w:type="dxa"/>
            <w:gridSpan w:val="2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3203" w:type="dxa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FA04CA" w:rsidRPr="00885127" w:rsidTr="00885127">
        <w:tc>
          <w:tcPr>
            <w:tcW w:w="2425" w:type="dxa"/>
            <w:shd w:val="clear" w:color="auto" w:fill="F4B083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Art. 2</w:t>
            </w:r>
          </w:p>
        </w:tc>
        <w:tc>
          <w:tcPr>
            <w:tcW w:w="3930" w:type="dxa"/>
            <w:gridSpan w:val="2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3203" w:type="dxa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  <w:tr w:rsidR="00FA04CA" w:rsidRPr="00885127" w:rsidTr="00885127">
        <w:tc>
          <w:tcPr>
            <w:tcW w:w="2425" w:type="dxa"/>
            <w:shd w:val="clear" w:color="auto" w:fill="F4B083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  <w:r w:rsidRPr="00885127">
              <w:rPr>
                <w:sz w:val="26"/>
                <w:szCs w:val="26"/>
                <w:lang w:val="ro-RO"/>
              </w:rPr>
              <w:t>Art. 3</w:t>
            </w:r>
          </w:p>
        </w:tc>
        <w:tc>
          <w:tcPr>
            <w:tcW w:w="3930" w:type="dxa"/>
            <w:gridSpan w:val="2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3203" w:type="dxa"/>
          </w:tcPr>
          <w:p w:rsidR="00FA04CA" w:rsidRPr="00885127" w:rsidRDefault="00FA04CA" w:rsidP="00885127">
            <w:pPr>
              <w:spacing w:after="0" w:line="240" w:lineRule="auto"/>
              <w:jc w:val="center"/>
              <w:rPr>
                <w:sz w:val="26"/>
                <w:szCs w:val="26"/>
                <w:lang w:val="ro-RO"/>
              </w:rPr>
            </w:pPr>
          </w:p>
        </w:tc>
      </w:tr>
    </w:tbl>
    <w:p w:rsidR="00FA04CA" w:rsidRPr="003F1519" w:rsidRDefault="00FA04CA">
      <w:pPr>
        <w:rPr>
          <w:sz w:val="26"/>
          <w:szCs w:val="26"/>
        </w:rPr>
      </w:pPr>
    </w:p>
    <w:sectPr w:rsidR="00FA04CA" w:rsidRPr="003F1519" w:rsidSect="007548DA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F56"/>
    <w:multiLevelType w:val="hybridMultilevel"/>
    <w:tmpl w:val="DA4424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6A4A8A"/>
    <w:multiLevelType w:val="hybridMultilevel"/>
    <w:tmpl w:val="FCC80C48"/>
    <w:lvl w:ilvl="0" w:tplc="C124FE8C">
      <w:start w:val="1"/>
      <w:numFmt w:val="upperLetter"/>
      <w:lvlText w:val="%1."/>
      <w:lvlJc w:val="left"/>
      <w:pPr>
        <w:ind w:left="1380" w:hanging="10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4495"/>
    <w:rsid w:val="00002EF6"/>
    <w:rsid w:val="000235C1"/>
    <w:rsid w:val="000312CE"/>
    <w:rsid w:val="00042F6F"/>
    <w:rsid w:val="000526D0"/>
    <w:rsid w:val="00066144"/>
    <w:rsid w:val="000969E3"/>
    <w:rsid w:val="000C3649"/>
    <w:rsid w:val="000C7A64"/>
    <w:rsid w:val="000E19BB"/>
    <w:rsid w:val="00133436"/>
    <w:rsid w:val="001538C4"/>
    <w:rsid w:val="00166E62"/>
    <w:rsid w:val="0018273F"/>
    <w:rsid w:val="001922FE"/>
    <w:rsid w:val="001D395C"/>
    <w:rsid w:val="001E03AE"/>
    <w:rsid w:val="0022242E"/>
    <w:rsid w:val="00234A85"/>
    <w:rsid w:val="00257673"/>
    <w:rsid w:val="002A37CF"/>
    <w:rsid w:val="002B0FE8"/>
    <w:rsid w:val="00307EC5"/>
    <w:rsid w:val="00347ACF"/>
    <w:rsid w:val="003564C6"/>
    <w:rsid w:val="003C4959"/>
    <w:rsid w:val="003C7D77"/>
    <w:rsid w:val="003D3E28"/>
    <w:rsid w:val="003E3312"/>
    <w:rsid w:val="003E69EC"/>
    <w:rsid w:val="003F1519"/>
    <w:rsid w:val="00436459"/>
    <w:rsid w:val="004A72FC"/>
    <w:rsid w:val="004B648B"/>
    <w:rsid w:val="004D2B0A"/>
    <w:rsid w:val="004E3097"/>
    <w:rsid w:val="004F4178"/>
    <w:rsid w:val="005051F5"/>
    <w:rsid w:val="00532867"/>
    <w:rsid w:val="0054122C"/>
    <w:rsid w:val="00571B4E"/>
    <w:rsid w:val="00583876"/>
    <w:rsid w:val="00590C36"/>
    <w:rsid w:val="005B266B"/>
    <w:rsid w:val="005B7A49"/>
    <w:rsid w:val="005E5AF8"/>
    <w:rsid w:val="0061594E"/>
    <w:rsid w:val="00621F51"/>
    <w:rsid w:val="00633747"/>
    <w:rsid w:val="006D2369"/>
    <w:rsid w:val="006E5900"/>
    <w:rsid w:val="007548DA"/>
    <w:rsid w:val="00774845"/>
    <w:rsid w:val="00815CCB"/>
    <w:rsid w:val="00885127"/>
    <w:rsid w:val="008D2C2C"/>
    <w:rsid w:val="008E1388"/>
    <w:rsid w:val="008F4ED4"/>
    <w:rsid w:val="00904495"/>
    <w:rsid w:val="00916432"/>
    <w:rsid w:val="00955494"/>
    <w:rsid w:val="009A27DE"/>
    <w:rsid w:val="009F269B"/>
    <w:rsid w:val="00A0427C"/>
    <w:rsid w:val="00AA5F0F"/>
    <w:rsid w:val="00B10CA9"/>
    <w:rsid w:val="00B11D93"/>
    <w:rsid w:val="00B32D26"/>
    <w:rsid w:val="00B453AA"/>
    <w:rsid w:val="00B50DE9"/>
    <w:rsid w:val="00B5637E"/>
    <w:rsid w:val="00B612B1"/>
    <w:rsid w:val="00B84035"/>
    <w:rsid w:val="00B93571"/>
    <w:rsid w:val="00BA6C48"/>
    <w:rsid w:val="00BF40A3"/>
    <w:rsid w:val="00C650C0"/>
    <w:rsid w:val="00C91C50"/>
    <w:rsid w:val="00CB70EC"/>
    <w:rsid w:val="00CD06F4"/>
    <w:rsid w:val="00CF24AB"/>
    <w:rsid w:val="00D00AD2"/>
    <w:rsid w:val="00D95D43"/>
    <w:rsid w:val="00E268F7"/>
    <w:rsid w:val="00E841A3"/>
    <w:rsid w:val="00E869DC"/>
    <w:rsid w:val="00E8743E"/>
    <w:rsid w:val="00EA09E4"/>
    <w:rsid w:val="00EC1E66"/>
    <w:rsid w:val="00F45F9A"/>
    <w:rsid w:val="00F72C89"/>
    <w:rsid w:val="00F90891"/>
    <w:rsid w:val="00F94FC6"/>
    <w:rsid w:val="00FA04CA"/>
    <w:rsid w:val="00FC6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495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0449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FC6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E841A3"/>
  </w:style>
  <w:style w:type="character" w:customStyle="1" w:styleId="rvts3">
    <w:name w:val="rvts3"/>
    <w:basedOn w:val="DefaultParagraphFont"/>
    <w:uiPriority w:val="99"/>
    <w:rsid w:val="00CF24AB"/>
    <w:rPr>
      <w:rFonts w:cs="Times New Roman"/>
    </w:rPr>
  </w:style>
  <w:style w:type="character" w:customStyle="1" w:styleId="rvts5">
    <w:name w:val="rvts5"/>
    <w:basedOn w:val="DefaultParagraphFont"/>
    <w:uiPriority w:val="99"/>
    <w:rsid w:val="00AA5F0F"/>
    <w:rPr>
      <w:rFonts w:cs="Times New Roman"/>
    </w:rPr>
  </w:style>
  <w:style w:type="paragraph" w:styleId="NormalWeb">
    <w:name w:val="Normal (Web)"/>
    <w:basedOn w:val="Normal"/>
    <w:uiPriority w:val="99"/>
    <w:rsid w:val="00AA5F0F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rvts9">
    <w:name w:val="rvts9"/>
    <w:basedOn w:val="DefaultParagraphFont"/>
    <w:uiPriority w:val="99"/>
    <w:rsid w:val="00AA5F0F"/>
    <w:rPr>
      <w:rFonts w:cs="Times New Roman"/>
    </w:rPr>
  </w:style>
  <w:style w:type="paragraph" w:styleId="ListParagraph">
    <w:name w:val="List Paragraph"/>
    <w:basedOn w:val="Normal"/>
    <w:uiPriority w:val="99"/>
    <w:qFormat/>
    <w:rsid w:val="000526D0"/>
    <w:pPr>
      <w:ind w:left="720"/>
      <w:contextualSpacing/>
    </w:pPr>
  </w:style>
  <w:style w:type="character" w:customStyle="1" w:styleId="rvts4">
    <w:name w:val="rvts4"/>
    <w:basedOn w:val="DefaultParagraphFont"/>
    <w:uiPriority w:val="99"/>
    <w:rsid w:val="00002EF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8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7590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54089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9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9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113</Words>
  <Characters>645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</dc:title>
  <dc:subject/>
  <dc:creator>Victor, ALISTAR</dc:creator>
  <cp:keywords/>
  <dc:description/>
  <cp:lastModifiedBy>Dinamo</cp:lastModifiedBy>
  <cp:revision>2</cp:revision>
  <cp:lastPrinted>2021-07-14T14:32:00Z</cp:lastPrinted>
  <dcterms:created xsi:type="dcterms:W3CDTF">2021-11-26T14:15:00Z</dcterms:created>
  <dcterms:modified xsi:type="dcterms:W3CDTF">2021-11-26T14:15:00Z</dcterms:modified>
</cp:coreProperties>
</file>