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760" w:rsidRDefault="00171760" w:rsidP="00171760">
      <w:pPr>
        <w:jc w:val="lef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Biroul de informare şi relaţii publice                                             15.05.2020</w:t>
      </w:r>
    </w:p>
    <w:p w:rsidR="00171760" w:rsidRDefault="00171760" w:rsidP="00171760">
      <w:pPr>
        <w:jc w:val="lef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</w:t>
      </w:r>
    </w:p>
    <w:p w:rsidR="00171760" w:rsidRDefault="00171760" w:rsidP="00171760">
      <w:pPr>
        <w:jc w:val="left"/>
        <w:rPr>
          <w:rFonts w:ascii="Times New Roman" w:eastAsia="Times New Roman" w:hAnsi="Times New Roman"/>
          <w:sz w:val="28"/>
          <w:szCs w:val="28"/>
        </w:rPr>
      </w:pPr>
    </w:p>
    <w:p w:rsidR="00171760" w:rsidRDefault="00171760" w:rsidP="00171760">
      <w:pPr>
        <w:jc w:val="left"/>
        <w:rPr>
          <w:rFonts w:ascii="Times New Roman" w:eastAsia="Times New Roman" w:hAnsi="Times New Roman"/>
          <w:sz w:val="28"/>
          <w:szCs w:val="28"/>
        </w:rPr>
      </w:pPr>
    </w:p>
    <w:p w:rsidR="00171760" w:rsidRDefault="00171760" w:rsidP="00171760">
      <w:pPr>
        <w:jc w:val="left"/>
        <w:rPr>
          <w:rFonts w:ascii="Times New Roman" w:eastAsia="Times New Roman" w:hAnsi="Times New Roman"/>
          <w:sz w:val="28"/>
          <w:szCs w:val="28"/>
        </w:rPr>
      </w:pPr>
    </w:p>
    <w:p w:rsidR="00171760" w:rsidRDefault="00171760" w:rsidP="0017176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COMUNICAT DE PRESĂ</w:t>
      </w:r>
    </w:p>
    <w:p w:rsidR="00171760" w:rsidRDefault="00171760" w:rsidP="0017176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71760" w:rsidRDefault="00171760" w:rsidP="0017176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71760" w:rsidRDefault="00171760" w:rsidP="0017176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71760" w:rsidRDefault="00171760" w:rsidP="0017176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71760" w:rsidRDefault="00171760" w:rsidP="0017176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71760" w:rsidRDefault="00171760" w:rsidP="00171760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Având în vedere reluarea activității de judecată începând cu data de 1</w:t>
      </w:r>
      <w:r w:rsidR="00F12CBC">
        <w:rPr>
          <w:rFonts w:ascii="Times New Roman" w:eastAsia="Times New Roman" w:hAnsi="Times New Roman"/>
          <w:sz w:val="28"/>
          <w:szCs w:val="28"/>
        </w:rPr>
        <w:t>5.05.2020, luând în considerare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 xml:space="preserve"> faptul că pentru prevenirea infectării cu virusul SARS CoV-2 este necesară adoptarea unor noi măsuri la nivelul instanțelor judecătorești, în aplicarea Hotărârii nr.734/12.05.2020 a Secției pentru judecători a Consiliului Superior al Magistraturii, Președintele Curții de Apel Iași a emis Ordinul de serviciu nr.5/14.05.2020, pe care îl atașăm.</w:t>
      </w:r>
    </w:p>
    <w:p w:rsidR="00171760" w:rsidRDefault="00171760" w:rsidP="00171760">
      <w:pPr>
        <w:ind w:firstLine="708"/>
        <w:rPr>
          <w:rFonts w:ascii="Times New Roman" w:hAnsi="Times New Roman"/>
          <w:sz w:val="28"/>
          <w:szCs w:val="28"/>
        </w:rPr>
      </w:pPr>
    </w:p>
    <w:p w:rsidR="00171760" w:rsidRDefault="00171760" w:rsidP="00171760">
      <w:pPr>
        <w:ind w:firstLine="708"/>
        <w:rPr>
          <w:sz w:val="24"/>
          <w:szCs w:val="24"/>
        </w:rPr>
      </w:pPr>
    </w:p>
    <w:p w:rsidR="00171760" w:rsidRDefault="00171760" w:rsidP="00171760">
      <w:pPr>
        <w:ind w:firstLine="708"/>
        <w:rPr>
          <w:sz w:val="24"/>
          <w:szCs w:val="24"/>
        </w:rPr>
      </w:pPr>
    </w:p>
    <w:p w:rsidR="00171760" w:rsidRDefault="00171760" w:rsidP="00171760">
      <w:pPr>
        <w:ind w:firstLine="708"/>
        <w:rPr>
          <w:sz w:val="24"/>
          <w:szCs w:val="24"/>
        </w:rPr>
      </w:pPr>
    </w:p>
    <w:p w:rsidR="00171760" w:rsidRDefault="00171760" w:rsidP="00171760">
      <w:pPr>
        <w:ind w:firstLine="708"/>
        <w:rPr>
          <w:sz w:val="24"/>
          <w:szCs w:val="24"/>
        </w:rPr>
      </w:pPr>
    </w:p>
    <w:p w:rsidR="00171760" w:rsidRDefault="00171760" w:rsidP="00171760">
      <w:pPr>
        <w:ind w:firstLine="708"/>
        <w:rPr>
          <w:sz w:val="24"/>
          <w:szCs w:val="24"/>
        </w:rPr>
      </w:pPr>
    </w:p>
    <w:p w:rsidR="00171760" w:rsidRDefault="00171760" w:rsidP="00171760">
      <w:pPr>
        <w:ind w:firstLine="708"/>
        <w:rPr>
          <w:sz w:val="24"/>
          <w:szCs w:val="24"/>
        </w:rPr>
      </w:pPr>
    </w:p>
    <w:p w:rsidR="00171760" w:rsidRDefault="00171760" w:rsidP="00171760">
      <w:pPr>
        <w:ind w:firstLine="708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171760" w:rsidRDefault="00171760" w:rsidP="00171760">
      <w:pPr>
        <w:ind w:firstLine="708"/>
        <w:rPr>
          <w:rFonts w:ascii="Times New Roman" w:hAnsi="Times New Roman"/>
          <w:sz w:val="24"/>
          <w:szCs w:val="24"/>
        </w:rPr>
      </w:pPr>
    </w:p>
    <w:p w:rsidR="00171760" w:rsidRDefault="00171760" w:rsidP="0017176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BIROUL DE INFORMARE ŞI RELAŢII PUBLICE </w:t>
      </w:r>
    </w:p>
    <w:p w:rsidR="00171760" w:rsidRDefault="00171760" w:rsidP="00171760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AL CURŢII DE APEL IAŞI</w:t>
      </w:r>
    </w:p>
    <w:p w:rsidR="00171760" w:rsidRDefault="00171760" w:rsidP="00171760">
      <w:pPr>
        <w:jc w:val="left"/>
        <w:rPr>
          <w:rFonts w:ascii="Times New Roman" w:eastAsia="Times New Roman" w:hAnsi="Times New Roman"/>
          <w:sz w:val="24"/>
          <w:szCs w:val="24"/>
        </w:rPr>
      </w:pPr>
    </w:p>
    <w:p w:rsidR="00171760" w:rsidRDefault="00171760" w:rsidP="00171760">
      <w:pPr>
        <w:jc w:val="left"/>
        <w:rPr>
          <w:rFonts w:ascii="Times New Roman" w:hAnsi="Times New Roman"/>
          <w:sz w:val="24"/>
          <w:szCs w:val="24"/>
        </w:rPr>
      </w:pPr>
    </w:p>
    <w:p w:rsidR="00171760" w:rsidRDefault="00171760" w:rsidP="00171760">
      <w:pPr>
        <w:jc w:val="left"/>
        <w:rPr>
          <w:rFonts w:ascii="Times New Roman" w:hAnsi="Times New Roman"/>
          <w:sz w:val="24"/>
          <w:szCs w:val="24"/>
        </w:rPr>
      </w:pPr>
    </w:p>
    <w:p w:rsidR="005F7D20" w:rsidRPr="002539EB" w:rsidRDefault="005F7D20" w:rsidP="002A4179">
      <w:pPr>
        <w:jc w:val="left"/>
        <w:rPr>
          <w:rFonts w:ascii="Times New Roman" w:hAnsi="Times New Roman"/>
          <w:sz w:val="24"/>
          <w:szCs w:val="24"/>
        </w:rPr>
      </w:pPr>
    </w:p>
    <w:sectPr w:rsidR="005F7D20" w:rsidRPr="002539EB" w:rsidSect="00BB08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372" w:right="1418" w:bottom="1418" w:left="1418" w:header="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9B5" w:rsidRDefault="00DC09B5">
      <w:r>
        <w:separator/>
      </w:r>
    </w:p>
  </w:endnote>
  <w:endnote w:type="continuationSeparator" w:id="0">
    <w:p w:rsidR="00DC09B5" w:rsidRDefault="00DC0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Subsol"/>
      <w:jc w:val="center"/>
    </w:pPr>
    <w:r>
      <w:fldChar w:fldCharType="begin"/>
    </w:r>
    <w:r>
      <w:instrText>PAGE   \* MERGEFORMAT</w:instrText>
    </w:r>
    <w:r>
      <w:fldChar w:fldCharType="separate"/>
    </w:r>
    <w:r w:rsidR="00F12CBC">
      <w:rPr>
        <w:noProof/>
      </w:rPr>
      <w:t>1</w:t>
    </w:r>
    <w:r>
      <w:fldChar w:fldCharType="end"/>
    </w:r>
  </w:p>
  <w:p w:rsidR="001353FD" w:rsidRDefault="001353FD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9B5" w:rsidRDefault="00DC09B5">
      <w:r>
        <w:separator/>
      </w:r>
    </w:p>
  </w:footnote>
  <w:footnote w:type="continuationSeparator" w:id="0">
    <w:p w:rsidR="00DC09B5" w:rsidRDefault="00DC09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3FD" w:rsidRDefault="001353FD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3DA2" w:rsidRPr="00CC2E34" w:rsidRDefault="00B0560C" w:rsidP="00CC2E34">
    <w:pPr>
      <w:pStyle w:val="Antet"/>
    </w:pPr>
    <w:r>
      <w:rPr>
        <w:noProof/>
        <w:lang w:eastAsia="ro-RO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-285750</wp:posOffset>
              </wp:positionH>
              <wp:positionV relativeFrom="paragraph">
                <wp:posOffset>317500</wp:posOffset>
              </wp:positionV>
              <wp:extent cx="6645910" cy="1174750"/>
              <wp:effectExtent l="0" t="0" r="2540" b="22225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45910" cy="1174750"/>
                        <a:chOff x="968" y="500"/>
                        <a:chExt cx="10466" cy="1850"/>
                      </a:xfrm>
                    </wpg:grpSpPr>
                    <wps:wsp>
                      <wps:cNvPr id="2" name="Text Box 4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533" y="987"/>
                          <a:ext cx="5346" cy="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D47F82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520C79">
                              <w:rPr>
                                <w:sz w:val="32"/>
                              </w:rPr>
                              <w:t>CURTEA DE APEL IAȘI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3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968" y="1497"/>
                          <a:ext cx="10466" cy="8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520C79">
                              <w:rPr>
                                <w:sz w:val="18"/>
                              </w:rPr>
                              <w:t xml:space="preserve">Iași, Str. </w:t>
                            </w:r>
                            <w:r w:rsidR="000C6B94">
                              <w:rPr>
                                <w:sz w:val="18"/>
                              </w:rPr>
                              <w:t>Elena Doamna</w:t>
                            </w:r>
                            <w:r>
                              <w:rPr>
                                <w:sz w:val="18"/>
                              </w:rPr>
                              <w:t xml:space="preserve">, nr. </w:t>
                            </w:r>
                            <w:r w:rsidR="000C6B94">
                              <w:rPr>
                                <w:sz w:val="18"/>
                              </w:rPr>
                              <w:t>1A</w:t>
                            </w:r>
                            <w:r>
                              <w:rPr>
                                <w:sz w:val="18"/>
                              </w:rPr>
                              <w:t>, cod poștal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 700</w:t>
                            </w:r>
                            <w:r w:rsidR="000C6B94">
                              <w:rPr>
                                <w:sz w:val="18"/>
                              </w:rPr>
                              <w:t>398</w:t>
                            </w:r>
                          </w:p>
                          <w:p w:rsidR="005C7B69" w:rsidRPr="00520C79" w:rsidRDefault="00591F0C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</w:t>
                            </w:r>
                            <w:r w:rsidR="005C7B69" w:rsidRPr="00520C79">
                              <w:rPr>
                                <w:sz w:val="18"/>
                              </w:rPr>
                              <w:t>el</w:t>
                            </w:r>
                            <w:r w:rsidR="005C7B69">
                              <w:rPr>
                                <w:sz w:val="18"/>
                              </w:rPr>
                              <w:t>efon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 w:rsidR="003927B9">
                              <w:rPr>
                                <w:sz w:val="18"/>
                              </w:rPr>
                              <w:t xml:space="preserve">0232-235033, </w:t>
                            </w:r>
                            <w:r w:rsidR="00567A13">
                              <w:rPr>
                                <w:sz w:val="18"/>
                              </w:rPr>
                              <w:t>0332-403827</w:t>
                            </w:r>
                            <w:r w:rsidR="005C7B69">
                              <w:rPr>
                                <w:sz w:val="18"/>
                              </w:rPr>
                              <w:t>,</w:t>
                            </w:r>
                            <w:r w:rsidR="003927B9">
                              <w:rPr>
                                <w:sz w:val="18"/>
                              </w:rPr>
                              <w:t xml:space="preserve"> </w:t>
                            </w:r>
                            <w:r w:rsidR="005C7B69">
                              <w:rPr>
                                <w:sz w:val="18"/>
                              </w:rPr>
                              <w:t>fax 0232-255907, 0232-</w:t>
                            </w:r>
                            <w:r w:rsidR="005C7B69" w:rsidRPr="00520C79">
                              <w:rPr>
                                <w:sz w:val="18"/>
                              </w:rPr>
                              <w:t xml:space="preserve">217808  </w:t>
                            </w:r>
                          </w:p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e</w:t>
                            </w:r>
                            <w:r w:rsidRPr="00520C79">
                              <w:rPr>
                                <w:sz w:val="18"/>
                              </w:rPr>
                              <w:t xml:space="preserve">-mail 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ca-iasi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@</w:t>
                            </w:r>
                            <w:proofErr w:type="spellStart"/>
                            <w:r w:rsidRPr="00520C79">
                              <w:rPr>
                                <w:sz w:val="18"/>
                              </w:rPr>
                              <w:t>just.ro</w:t>
                            </w:r>
                            <w:proofErr w:type="spellEnd"/>
                            <w:r w:rsidRPr="00520C79">
                              <w:rPr>
                                <w:sz w:val="18"/>
                              </w:rPr>
                              <w:t>, operator de date cu caracter personal nr. 3067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5"/>
                      <wpg:cNvGrpSpPr>
                        <a:grpSpLocks noChangeAspect="1"/>
                      </wpg:cNvGrpSpPr>
                      <wpg:grpSpPr bwMode="auto">
                        <a:xfrm>
                          <a:off x="1823" y="2292"/>
                          <a:ext cx="8923" cy="57"/>
                          <a:chOff x="0" y="0"/>
                          <a:chExt cx="58959" cy="381"/>
                        </a:xfrm>
                      </wpg:grpSpPr>
                      <wps:wsp>
                        <wps:cNvPr id="5" name="Conector drept 10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381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381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Conector drept 11"/>
                        <wps:cNvCnPr>
                          <a:cxnSpLocks noChangeAspect="1" noChangeShapeType="1"/>
                        </wps:cNvCnPr>
                        <wps:spPr bwMode="auto">
                          <a:xfrm>
                            <a:off x="0" y="0"/>
                            <a:ext cx="58959" cy="0"/>
                          </a:xfrm>
                          <a:prstGeom prst="line">
                            <a:avLst/>
                          </a:prstGeom>
                          <a:noFill/>
                          <a:ln w="12700" cap="rnd">
                            <a:solidFill>
                              <a:srgbClr val="1663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7" name="Picture 9" descr="stemaRomania_20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18" y="500"/>
                          <a:ext cx="1149" cy="1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8" name="Text Box 9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3533" y="567"/>
                          <a:ext cx="5346" cy="5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7B69" w:rsidRPr="00520C79" w:rsidRDefault="005C7B69" w:rsidP="005C7B6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R O M Â N I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0" o:spid="_x0000_s1026" style="position:absolute;left:0;text-align:left;margin-left:-22.5pt;margin-top:25pt;width:523.3pt;height:92.5pt;z-index:251657728" coordorigin="968,500" coordsize="10466,1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E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E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E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E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E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E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E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E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E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E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E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E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FJeraEAAAAAAAAAAAAAAAAAAAAAAAAAAAAAAAAAAAAAAAAAAAAAAAQ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Q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Q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Q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Q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Q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Q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Q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+/wAA+fv+&#10;APn7/vZYPRewNioCsM3a7jDE0uta7Pr9Vu3y+h8FBAIAAwIBAAEAAAD//wAAAAEAAAEAAAAAAAAA&#10;AAAAAAAAAAABAAAA/wAAAAEAAAD/AAAAAQAAAAAAAAD/AAAAAAAAAP8AAAAAAQAAAAAAAAAAAAAA&#10;AAAAAAAAAAEAAAD/AAAAAQAAAAAAAAD/AAAAAAAAAAAAAAAAAAAAAAAAAAAAAAAAAAAA/P7/APv8&#10;/gATDgbhFAYDqjwuFaYzJhLQGAz+AKG+4wD5+/4A/v8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Q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2+f0A/wABAAsHA9A5IQ7QJisRitXf9E65z+ph8vb9Of7//wMD&#10;AgEAAQAAAP8AAAAAAAAAAAAAAAAAAAABAAAAAAAAAP8AAAAAAAAA/wAAAAAAAAAAAAAAAAAAAAAA&#10;AAAAAAAAAAAAAAAAAAAAAAAAAAAAAP8AAAAAAAAAAAAAAP8AAAAAAAAAAAAAAAAAAAAAAAAA/v8A&#10;AP7+/wACAQH9EAoEx0YxFp8rIQyy2tXv7AsHAwD/AP8A9vn9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Q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//8AAP3+/wD6/f4AEgwG7DYm&#10;EZ4FBAKeDAcDPrTI4mHs9QBP9Pn9EQYEAgACAgEAAAAAAAAAAAD/AAAAAAAAAAAAAAAAAAAAAAAA&#10;AAAAAAAAAAAAAQAAAP8AAAABAAAA/wAAAAAAAAABAAAAAAAAAP8AAAAAAAAAAAAAAAAAAAABAAAA&#10;AAAAAP3+/wD6/P4ADAcD7xMNAbFNOB6f9Pn9wjEiDwAHBwEA+v3+AP3+/wD//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Q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/f7/APj6/QABAAAAHBMJwkUsDsI0KR4ir8vpVs3c7l7t8/opAgICAAQDAQABAAAA&#10;/wAAAAAAAAAAAAAAAAAAAAAAAAABAAAAAAAAAAEAAAAAAAAAAQAAAAAAAAAAAAAAAAAAAAAAAAAA&#10;AAAA/wAAAP8AAAD8/f8A/v7+ABMNBtczJBKiUTUXqszX4t4cEwkA2eb0APj6/QAEBQM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Q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D/AAAA+vz+AAECAQAcFAreUTcaiAgD/JIM&#10;CQZKwtTuY+rz+0T3+/4EBgQBAAICAQAAAAAAAAAAAAAAAAD/AAAAAAAAAAAAAAAAAAAAAQAAAP8A&#10;AAABAAAAAAAAAAAAAAD+/v8A+vz/AAcFAvwaDwW8PiwTnfT3+rZJNBr2HBIHAM0CAQD6/P4A/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Q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P//&#10;AAD7/P4A9/r9AP3+/vY4JRGs9vT8rP0DAjjt9Ppc1+T0VOvy+hcGBAIABQMBAAAAAAD/AAAAAAAA&#10;AAAAAAAAAAAA/wAAAAEAAAAAAAAA/P3/APr8/gAUDgbpKhwMrBIMBqQD/f7IOCURALnQ5wD3+v0A&#10;+/z+AP//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Q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4+/4A+/3/ABMOBMhIMhbIy9zviOvy+lbS4PNe&#10;4+33LwMBAQACAgEAAgEAAAAAAAAAAAAA/v8AAPz+/wD+//8AHRMJ0S4gDaIVDgaqNSQR5MnZ7gDt&#10;7/kA+Pv+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Q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Pz+/wD6&#10;/P4A/P7/5GNFII7h6vaWxtjvSMPW7GHt8/pG+fv/CAcFAgD6+/4ABAQB+BYPBro9KhSfOigRuB8W&#10;Cviux+UA+vz+APz+/w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//8AAPf6/QAGBAP4GA8HsG9NI7ACAAEyp8PjYc7e8UMyIg+9WT0d&#10;n/4A/87m7PgABgQDAPf6/QD//w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left:3533;top:987;width:5346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o:lock v:ext="edit" aspectratio="t"/>
                <v:textbox>
                  <w:txbxContent>
                    <w:p w:rsidR="005C7B69" w:rsidRPr="00520C79" w:rsidRDefault="005C7B69" w:rsidP="00D47F82">
                      <w:pPr>
                        <w:jc w:val="center"/>
                        <w:rPr>
                          <w:sz w:val="32"/>
                        </w:rPr>
                      </w:pPr>
                      <w:r w:rsidRPr="00520C79">
                        <w:rPr>
                          <w:sz w:val="32"/>
                        </w:rPr>
                        <w:t>CURTEA DE APEL IAȘI</w:t>
                      </w:r>
                    </w:p>
                  </w:txbxContent>
                </v:textbox>
              </v:shape>
              <v:shape id="Text Box 3" o:spid="_x0000_s1028" type="#_x0000_t202" style="position:absolute;left:968;top:1497;width:10466;height:8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 w:rsidRPr="00520C79">
                        <w:rPr>
                          <w:sz w:val="18"/>
                        </w:rPr>
                        <w:t xml:space="preserve">Iași, Str. </w:t>
                      </w:r>
                      <w:r w:rsidR="000C6B94">
                        <w:rPr>
                          <w:sz w:val="18"/>
                        </w:rPr>
                        <w:t>Elena Doamna</w:t>
                      </w:r>
                      <w:r>
                        <w:rPr>
                          <w:sz w:val="18"/>
                        </w:rPr>
                        <w:t xml:space="preserve">, nr. </w:t>
                      </w:r>
                      <w:r w:rsidR="000C6B94">
                        <w:rPr>
                          <w:sz w:val="18"/>
                        </w:rPr>
                        <w:t>1A</w:t>
                      </w:r>
                      <w:r>
                        <w:rPr>
                          <w:sz w:val="18"/>
                        </w:rPr>
                        <w:t>, cod poștal</w:t>
                      </w:r>
                      <w:r w:rsidRPr="00520C79">
                        <w:rPr>
                          <w:sz w:val="18"/>
                        </w:rPr>
                        <w:t xml:space="preserve"> 700</w:t>
                      </w:r>
                      <w:r w:rsidR="000C6B94">
                        <w:rPr>
                          <w:sz w:val="18"/>
                        </w:rPr>
                        <w:t>398</w:t>
                      </w:r>
                    </w:p>
                    <w:p w:rsidR="005C7B69" w:rsidRPr="00520C79" w:rsidRDefault="00591F0C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</w:t>
                      </w:r>
                      <w:r w:rsidR="005C7B69" w:rsidRPr="00520C79">
                        <w:rPr>
                          <w:sz w:val="18"/>
                        </w:rPr>
                        <w:t>el</w:t>
                      </w:r>
                      <w:r w:rsidR="005C7B69">
                        <w:rPr>
                          <w:sz w:val="18"/>
                        </w:rPr>
                        <w:t>efon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 w:rsidR="003927B9">
                        <w:rPr>
                          <w:sz w:val="18"/>
                        </w:rPr>
                        <w:t xml:space="preserve">0232-235033, </w:t>
                      </w:r>
                      <w:r w:rsidR="00567A13">
                        <w:rPr>
                          <w:sz w:val="18"/>
                        </w:rPr>
                        <w:t>0332-403827</w:t>
                      </w:r>
                      <w:r w:rsidR="005C7B69">
                        <w:rPr>
                          <w:sz w:val="18"/>
                        </w:rPr>
                        <w:t>,</w:t>
                      </w:r>
                      <w:r w:rsidR="003927B9">
                        <w:rPr>
                          <w:sz w:val="18"/>
                        </w:rPr>
                        <w:t xml:space="preserve"> </w:t>
                      </w:r>
                      <w:r w:rsidR="005C7B69">
                        <w:rPr>
                          <w:sz w:val="18"/>
                        </w:rPr>
                        <w:t>fax 0232-255907, 0232-</w:t>
                      </w:r>
                      <w:r w:rsidR="005C7B69" w:rsidRPr="00520C79">
                        <w:rPr>
                          <w:sz w:val="18"/>
                        </w:rPr>
                        <w:t xml:space="preserve">217808  </w:t>
                      </w:r>
                    </w:p>
                    <w:p w:rsidR="005C7B69" w:rsidRPr="00520C79" w:rsidRDefault="005C7B69" w:rsidP="005C7B69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e</w:t>
                      </w:r>
                      <w:r w:rsidRPr="00520C79">
                        <w:rPr>
                          <w:sz w:val="18"/>
                        </w:rPr>
                        <w:t>-mail ca-iasi@just.ro, operator de date cu caracter personal nr. 3067</w:t>
                      </w:r>
                    </w:p>
                  </w:txbxContent>
                </v:textbox>
              </v:shape>
              <v:group id="Group 5" o:spid="_x0000_s1029" style="position:absolute;left:1823;top:2292;width:8923;height:57" coordsize="58959,38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o:lock v:ext="edit" aspectratio="t"/>
                <v:line id="Conector drept 10" o:spid="_x0000_s1030" style="position:absolute;visibility:visible;mso-wrap-style:square" from="0,381" to="58959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THaMUAAADaAAAADwAAAGRycy9kb3ducmV2LnhtbESPT2vCQBTE70K/w/IKXopuLLVIdCO1&#10;oi1YCv45eHxkX7Kh2bchu5r47buFgsdhZn7DLJa9rcWVWl85VjAZJyCIc6crLhWcjpvRDIQPyBpr&#10;x6TgRh6W2cNggal2He/pegiliBD2KSowITSplD43ZNGPXUMcvcK1FkOUbSl1i12E21o+J8mrtFhx&#10;XDDY0Luh/OdwsQpevtb9ahbO22L60X1rt96Zp9tOqeFj/zYHEagP9/B/+1MrmMLflXgDZPY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jTHaMUAAADaAAAADwAAAAAAAAAA&#10;AAAAAAChAgAAZHJzL2Rvd25yZXYueG1sUEsFBgAAAAAEAAQA+QAAAJMDAAAAAA==&#10;" strokecolor="#1663b7" strokeweight="3pt">
                  <v:stroke endcap="round"/>
                  <o:lock v:ext="edit" aspectratio="t"/>
                </v:line>
                <v:line id="Conector drept 11" o:spid="_x0000_s1031" style="position:absolute;visibility:visible;mso-wrap-style:square" from="0,0" to="58959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qBUXcEAAADaAAAADwAAAGRycy9kb3ducmV2LnhtbESPwWrDMBBE74X8g9hAb40ct5jGiRLa&#10;QqDHxik5L9ZGMrFWjqXazt9XhUKOw8y8YTa7ybVioD40nhUsFxkI4trrho2C7+P+6RVEiMgaW8+k&#10;4EYBdtvZwwZL7Uc+0FBFIxKEQ4kKbIxdKWWoLTkMC98RJ+/se4cxyd5I3eOY4K6VeZYV0mHDacFi&#10;Rx+W6kv14xSczGlo9y+s7c3k9fvX9fnoV6zU43x6W4OINMV7+L/9qRUU8Hcl3Q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oFRdwQAAANoAAAAPAAAAAAAAAAAAAAAA&#10;AKECAABkcnMvZG93bnJldi54bWxQSwUGAAAAAAQABAD5AAAAjwMAAAAA&#10;" strokecolor="#1663b7" strokeweight="1pt">
                  <v:stroke endcap="round"/>
                  <o:lock v:ext="edit" aspectratio="t"/>
                </v:lin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" o:spid="_x0000_s1032" type="#_x0000_t75" alt="stemaRomania_2019" style="position:absolute;left:2018;top:500;width:1149;height:16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mCFLCAAAA2gAAAA8AAABkcnMvZG93bnJldi54bWxEj0+LwjAUxO+C3yE8wZumKrhSjSLKwsqe&#10;/IceH82zLTYvNYlav/1GWPA4zMxvmNmiMZV4kPOlZQWDfgKCOLO65FzBYf/dm4DwAVljZZkUvMjD&#10;Yt5uzTDV9slbeuxCLiKEfYoKihDqVEqfFWTQ921NHL2LdQZDlC6X2uEzwk0lh0kylgZLjgsF1rQq&#10;KLvu7kaBXE9k9Xs8rEf1fTNsjqfb2d3GSnU7zXIKIlATPuH/9o9W8AXvK/EGyPk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5JghSwgAAANoAAAAPAAAAAAAAAAAAAAAAAJ8C&#10;AABkcnMvZG93bnJldi54bWxQSwUGAAAAAAQABAD3AAAAjgMAAAAA&#10;">
                <v:imagedata r:id="rId2" o:title="stemaRomania_2019"/>
              </v:shape>
              <v:shape id="Text Box 9" o:spid="_x0000_s1033" type="#_x0000_t202" style="position:absolute;left:3533;top:567;width:5346;height:5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uawr4A&#10;AADaAAAADwAAAGRycy9kb3ducmV2LnhtbERPy4rCMBTdC/5DuII7TRwc0WoUcRBczWB9gLtLc22L&#10;zU1poq1/P1kMzPJw3qtNZyvxosaXjjVMxgoEceZMybmG82k/moPwAdlg5Zg0vMnDZt3vrTAxruUj&#10;vdKQixjCPkENRQh1IqXPCrLox64mjtzdNRZDhE0uTYNtDLeV/FBqJi2WHBsKrGlXUPZIn1bD5ft+&#10;u07VT/5lP+vWdUqyXUith4NuuwQRqAv/4j/3wWiIW+OVeAPk+h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t7msK+AAAA2gAAAA8AAAAAAAAAAAAAAAAAmAIAAGRycy9kb3ducmV2&#10;LnhtbFBLBQYAAAAABAAEAPUAAACDAwAAAAA=&#10;" filled="f" stroked="f">
                <o:lock v:ext="edit" aspectratio="t"/>
                <v:textbox>
                  <w:txbxContent>
                    <w:p w:rsidR="005C7B69" w:rsidRPr="00520C79" w:rsidRDefault="005C7B69" w:rsidP="005C7B6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R O M Â N I A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760"/>
    <w:rsid w:val="0003365E"/>
    <w:rsid w:val="000425F5"/>
    <w:rsid w:val="00056094"/>
    <w:rsid w:val="000C6B94"/>
    <w:rsid w:val="000D0FE7"/>
    <w:rsid w:val="000F081E"/>
    <w:rsid w:val="00101150"/>
    <w:rsid w:val="001353FD"/>
    <w:rsid w:val="00171760"/>
    <w:rsid w:val="001B1FD6"/>
    <w:rsid w:val="002335CD"/>
    <w:rsid w:val="00251290"/>
    <w:rsid w:val="002539EB"/>
    <w:rsid w:val="00260E40"/>
    <w:rsid w:val="0029238C"/>
    <w:rsid w:val="002A4179"/>
    <w:rsid w:val="002B5729"/>
    <w:rsid w:val="002C1E18"/>
    <w:rsid w:val="002C78AE"/>
    <w:rsid w:val="002E2176"/>
    <w:rsid w:val="003927B9"/>
    <w:rsid w:val="003A5C84"/>
    <w:rsid w:val="00402DA3"/>
    <w:rsid w:val="00474AFC"/>
    <w:rsid w:val="004E61ED"/>
    <w:rsid w:val="004F3DA2"/>
    <w:rsid w:val="00526721"/>
    <w:rsid w:val="00567A13"/>
    <w:rsid w:val="00584AF8"/>
    <w:rsid w:val="00585A2A"/>
    <w:rsid w:val="00591F0C"/>
    <w:rsid w:val="005C7B69"/>
    <w:rsid w:val="005C7F05"/>
    <w:rsid w:val="005F7D20"/>
    <w:rsid w:val="00613E5B"/>
    <w:rsid w:val="006203F4"/>
    <w:rsid w:val="00667002"/>
    <w:rsid w:val="00681727"/>
    <w:rsid w:val="00686421"/>
    <w:rsid w:val="006C49DB"/>
    <w:rsid w:val="006F35CD"/>
    <w:rsid w:val="0072554D"/>
    <w:rsid w:val="00731E0F"/>
    <w:rsid w:val="007D72DF"/>
    <w:rsid w:val="00803133"/>
    <w:rsid w:val="008A0780"/>
    <w:rsid w:val="008D2053"/>
    <w:rsid w:val="00906890"/>
    <w:rsid w:val="00961B3E"/>
    <w:rsid w:val="00975C96"/>
    <w:rsid w:val="009878B8"/>
    <w:rsid w:val="009954B1"/>
    <w:rsid w:val="00A25F0A"/>
    <w:rsid w:val="00A267CE"/>
    <w:rsid w:val="00A436FA"/>
    <w:rsid w:val="00B0560C"/>
    <w:rsid w:val="00BA3566"/>
    <w:rsid w:val="00BB08B1"/>
    <w:rsid w:val="00C23DFC"/>
    <w:rsid w:val="00C25D13"/>
    <w:rsid w:val="00C821EB"/>
    <w:rsid w:val="00CC2E34"/>
    <w:rsid w:val="00D03830"/>
    <w:rsid w:val="00D47F82"/>
    <w:rsid w:val="00D62632"/>
    <w:rsid w:val="00DA2892"/>
    <w:rsid w:val="00DC09B5"/>
    <w:rsid w:val="00DF43C7"/>
    <w:rsid w:val="00DF69BF"/>
    <w:rsid w:val="00E23C1E"/>
    <w:rsid w:val="00E44C10"/>
    <w:rsid w:val="00E50516"/>
    <w:rsid w:val="00E5154D"/>
    <w:rsid w:val="00E51AAF"/>
    <w:rsid w:val="00EB26D5"/>
    <w:rsid w:val="00F12CBC"/>
    <w:rsid w:val="00F946C3"/>
    <w:rsid w:val="00FD7B39"/>
    <w:rsid w:val="00FE5289"/>
    <w:rsid w:val="00FE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760"/>
    <w:pPr>
      <w:jc w:val="both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character" w:customStyle="1" w:styleId="SubsolCaracter">
    <w:name w:val="Subsol Caracter"/>
    <w:link w:val="Subsol"/>
    <w:uiPriority w:val="99"/>
    <w:rsid w:val="001353F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760"/>
    <w:pPr>
      <w:jc w:val="both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4F3DA2"/>
    <w:pPr>
      <w:tabs>
        <w:tab w:val="center" w:pos="4536"/>
        <w:tab w:val="right" w:pos="9072"/>
      </w:tabs>
    </w:pPr>
  </w:style>
  <w:style w:type="paragraph" w:styleId="Subsol">
    <w:name w:val="footer"/>
    <w:basedOn w:val="Normal"/>
    <w:link w:val="SubsolCaracter"/>
    <w:uiPriority w:val="99"/>
    <w:rsid w:val="004F3DA2"/>
    <w:pPr>
      <w:tabs>
        <w:tab w:val="center" w:pos="4536"/>
        <w:tab w:val="right" w:pos="9072"/>
      </w:tabs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0425F5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0425F5"/>
    <w:rPr>
      <w:rFonts w:ascii="Tahoma" w:hAnsi="Tahoma" w:cs="Tahoma"/>
      <w:sz w:val="16"/>
      <w:szCs w:val="16"/>
      <w:lang w:val="ro-RO"/>
    </w:rPr>
  </w:style>
  <w:style w:type="character" w:customStyle="1" w:styleId="SubsolCaracter">
    <w:name w:val="Subsol Caracter"/>
    <w:link w:val="Subsol"/>
    <w:uiPriority w:val="99"/>
    <w:rsid w:val="001353F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8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luca.safta.CA-IASI\Desktop\AntetCurteApelIasi-ElenaDna2019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3DDD3-DB72-4B39-9D2F-AFBB475F0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AntetCurteApelIasi-ElenaDna2019.dot</Template>
  <TotalTime>11</TotalTime>
  <Pages>1</Pages>
  <Words>102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Raluca Safta</dc:creator>
  <cp:lastModifiedBy>Raluca Safta</cp:lastModifiedBy>
  <cp:revision>2</cp:revision>
  <cp:lastPrinted>2014-08-05T05:49:00Z</cp:lastPrinted>
  <dcterms:created xsi:type="dcterms:W3CDTF">2020-05-15T05:49:00Z</dcterms:created>
  <dcterms:modified xsi:type="dcterms:W3CDTF">2020-05-15T07:24:00Z</dcterms:modified>
</cp:coreProperties>
</file>